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31A48" w14:textId="77777777" w:rsidR="00EF0003" w:rsidRPr="00EF0003" w:rsidRDefault="00EF0003" w:rsidP="00EF0003">
      <w:pPr>
        <w:pStyle w:val="1bodycopy"/>
      </w:pPr>
    </w:p>
    <w:p w14:paraId="52343E02" w14:textId="776786D8" w:rsidR="000C5C2E" w:rsidRPr="0074391D" w:rsidRDefault="000C5C2E" w:rsidP="0074391D">
      <w:pPr>
        <w:pStyle w:val="2Subheadpink"/>
        <w:spacing w:before="0" w:after="0"/>
        <w:jc w:val="center"/>
        <w:rPr>
          <w:rFonts w:asciiTheme="minorHAnsi" w:hAnsiTheme="minorHAnsi" w:cstheme="minorHAnsi"/>
          <w:color w:val="auto"/>
          <w:u w:val="single"/>
        </w:rPr>
      </w:pPr>
      <w:r w:rsidRPr="0074391D">
        <w:rPr>
          <w:rFonts w:asciiTheme="minorHAnsi" w:hAnsiTheme="minorHAnsi" w:cstheme="minorHAnsi"/>
          <w:color w:val="auto"/>
          <w:u w:val="single"/>
        </w:rPr>
        <w:t>Autumn term</w:t>
      </w:r>
      <w:r w:rsidR="00A029F1" w:rsidRPr="0074391D">
        <w:rPr>
          <w:rFonts w:asciiTheme="minorHAnsi" w:hAnsiTheme="minorHAnsi" w:cstheme="minorHAnsi"/>
          <w:color w:val="auto"/>
          <w:u w:val="single"/>
        </w:rPr>
        <w:t xml:space="preserve"> 2020</w:t>
      </w:r>
      <w:r w:rsidR="0074391D" w:rsidRPr="0074391D">
        <w:rPr>
          <w:rFonts w:asciiTheme="minorHAnsi" w:hAnsiTheme="minorHAnsi" w:cstheme="minorHAnsi"/>
          <w:color w:val="auto"/>
          <w:u w:val="single"/>
        </w:rPr>
        <w:t xml:space="preserve"> – Assembly themes</w:t>
      </w:r>
    </w:p>
    <w:p w14:paraId="59AD0B2C" w14:textId="77777777" w:rsidR="0074391D" w:rsidRPr="0074391D" w:rsidRDefault="0074391D" w:rsidP="0074391D">
      <w:pPr>
        <w:pStyle w:val="1bodycopy"/>
      </w:pPr>
    </w:p>
    <w:tbl>
      <w:tblPr>
        <w:tblW w:w="14606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537"/>
        <w:gridCol w:w="5103"/>
        <w:gridCol w:w="2131"/>
      </w:tblGrid>
      <w:tr w:rsidR="0074391D" w14:paraId="0F47216B" w14:textId="77777777" w:rsidTr="0074391D">
        <w:trPr>
          <w:cantSplit/>
          <w:tblHeader/>
        </w:trPr>
        <w:tc>
          <w:tcPr>
            <w:tcW w:w="7372" w:type="dxa"/>
            <w:gridSpan w:val="2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393BA453" w14:textId="77777777" w:rsidR="0074391D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MONDAY</w:t>
            </w:r>
          </w:p>
          <w:p w14:paraId="401BD693" w14:textId="77777777" w:rsidR="0074391D" w:rsidRPr="000C3F45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</w:p>
        </w:tc>
        <w:tc>
          <w:tcPr>
            <w:tcW w:w="510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070397C1" w14:textId="77777777" w:rsidR="0074391D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WEDNESDAY/Thursday</w:t>
            </w:r>
          </w:p>
          <w:p w14:paraId="2FE16C21" w14:textId="77777777" w:rsidR="0074391D" w:rsidRPr="000C3F45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</w:p>
        </w:tc>
        <w:tc>
          <w:tcPr>
            <w:tcW w:w="213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5FDFD7C" w14:textId="77777777" w:rsidR="0074391D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FRIDAY</w:t>
            </w:r>
          </w:p>
          <w:p w14:paraId="2BF27389" w14:textId="77777777" w:rsidR="0074391D" w:rsidRPr="000C3F45" w:rsidRDefault="0074391D" w:rsidP="0074391D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CELEBRATION ASSEMBLY</w:t>
            </w:r>
          </w:p>
        </w:tc>
      </w:tr>
      <w:tr w:rsidR="0074391D" w14:paraId="61411B35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6D9C6C3" w14:textId="5799E483" w:rsidR="0074391D" w:rsidRPr="001A0F66" w:rsidRDefault="0074391D" w:rsidP="00A029F1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7 – 11 September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5BAAE5D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Getting to know you week!</w:t>
            </w:r>
          </w:p>
          <w:p w14:paraId="4640D32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FF276A2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Great fire of London</w:t>
            </w:r>
          </w:p>
          <w:p w14:paraId="53BE0668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3C08B0A7" w14:textId="1B6591BF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of Charity</w:t>
            </w:r>
          </w:p>
        </w:tc>
        <w:tc>
          <w:tcPr>
            <w:tcW w:w="2131" w:type="dxa"/>
            <w:shd w:val="clear" w:color="auto" w:fill="auto"/>
          </w:tcPr>
          <w:p w14:paraId="346DCD96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7374C1F0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444DADEC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9BDA662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14 – 18 September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BA4C72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of Democracy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1B7A17CA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First Aid day</w:t>
            </w:r>
          </w:p>
          <w:p w14:paraId="35EF5F53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3B28BCC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4E019E2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37BE29A2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31600C3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21 – 25 September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2E28245D" w14:textId="22950BDA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Jeans for Genes</w:t>
            </w:r>
          </w:p>
          <w:p w14:paraId="5507D070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7D42B8F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of Peace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1197E2BF" w14:textId="4AF47E44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Car Free Day</w:t>
            </w:r>
          </w:p>
          <w:p w14:paraId="0AE26C0B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B578D62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Recycle Week</w:t>
            </w:r>
          </w:p>
          <w:p w14:paraId="58D7A298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638591A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1632D911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10A4977C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54FF822" w14:textId="6F8FF003" w:rsidR="0074391D" w:rsidRPr="001A0F66" w:rsidRDefault="0074391D" w:rsidP="005839FC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28 – 2 October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37EEE062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Keeping healthy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6222D3A2" w14:textId="209CC8E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European Day of Languages</w:t>
            </w:r>
          </w:p>
          <w:p w14:paraId="6D1DEB5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2FDAE56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7B9FE7F3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0924A51" w14:textId="39D4035C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Walk to School Day</w:t>
            </w:r>
          </w:p>
          <w:p w14:paraId="4739D4C6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003CECE3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5542493" w14:textId="2E578B83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5 - 9 October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580BDB8A" w14:textId="1591B82A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Black History Month</w:t>
            </w:r>
          </w:p>
          <w:p w14:paraId="59F2298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A31000F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Teachers’ Day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04DC0044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Space Week</w:t>
            </w:r>
          </w:p>
          <w:p w14:paraId="0702E8C1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15A7E27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64A8E652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E98BCDE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Harvest Festival</w:t>
            </w:r>
          </w:p>
          <w:p w14:paraId="04926BC4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2198FF28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C587A29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12 – 16 October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29534B7E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Homeless day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7B83E568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National Braille Week</w:t>
            </w:r>
          </w:p>
        </w:tc>
        <w:tc>
          <w:tcPr>
            <w:tcW w:w="2131" w:type="dxa"/>
            <w:shd w:val="clear" w:color="auto" w:fill="auto"/>
          </w:tcPr>
          <w:p w14:paraId="0E04AF4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64C62C29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60B8D2B9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5816858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19 – 23 October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508C9E08" w14:textId="7ED50561" w:rsidR="0074391D" w:rsidRPr="001A0F66" w:rsidRDefault="001A0F66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</w:rPr>
              <w:t>Anti-</w:t>
            </w:r>
            <w:r w:rsidR="0074391D"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Slavery Day</w:t>
            </w:r>
          </w:p>
          <w:p w14:paraId="3D977D3C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7AC48F3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for the Eradication of Poverty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27779089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Food Day</w:t>
            </w:r>
          </w:p>
          <w:p w14:paraId="30F08DC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177C7D2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1DDA74A0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3DCF1801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D78F0AE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2 – 6 November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CC9DA92" w14:textId="77777777" w:rsidR="001A0F66" w:rsidRDefault="001A0F66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3B60527" w14:textId="3980C9C8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INSET day</w:t>
            </w:r>
          </w:p>
          <w:p w14:paraId="48F056A6" w14:textId="77777777" w:rsidR="0074391D" w:rsidRPr="001A0F66" w:rsidRDefault="0074391D" w:rsidP="0074391D">
            <w:pPr>
              <w:spacing w:after="6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473901F6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Science Day</w:t>
            </w:r>
          </w:p>
          <w:p w14:paraId="710D042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B65E29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The Prophet Muhammad’s birthday</w:t>
            </w:r>
          </w:p>
        </w:tc>
        <w:tc>
          <w:tcPr>
            <w:tcW w:w="2131" w:type="dxa"/>
            <w:shd w:val="clear" w:color="auto" w:fill="auto"/>
          </w:tcPr>
          <w:p w14:paraId="2EB306E3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51BFD3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1B929FEA" w14:textId="77777777" w:rsidTr="0074391D">
        <w:trPr>
          <w:cantSplit/>
          <w:trHeight w:val="962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CD8A818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9 – 13 November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2EB5705E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Armistice/Remembrance Day</w:t>
            </w:r>
          </w:p>
          <w:p w14:paraId="01A4A337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ECABCD1" w14:textId="130CAD8B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Anti-Bullying Week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42BA87C3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Diwali</w:t>
            </w:r>
          </w:p>
          <w:p w14:paraId="08F72061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2756074D" w14:textId="02FFDB86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ind w:left="170" w:hanging="170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 Faith week</w:t>
            </w:r>
          </w:p>
        </w:tc>
        <w:tc>
          <w:tcPr>
            <w:tcW w:w="2131" w:type="dxa"/>
            <w:shd w:val="clear" w:color="auto" w:fill="auto"/>
          </w:tcPr>
          <w:p w14:paraId="2A62D50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C939FB9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366353CD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Kindness Day</w:t>
            </w:r>
          </w:p>
        </w:tc>
      </w:tr>
      <w:tr w:rsidR="0074391D" w14:paraId="6B788245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30D8F93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lastRenderedPageBreak/>
              <w:t>16 – 20 November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A49E3C1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Universal Children’s Day</w:t>
            </w:r>
          </w:p>
          <w:p w14:paraId="1FB3256D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36AF96EC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color w:val="FF0000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Disability History Month</w:t>
            </w:r>
          </w:p>
        </w:tc>
        <w:tc>
          <w:tcPr>
            <w:tcW w:w="2131" w:type="dxa"/>
            <w:shd w:val="clear" w:color="auto" w:fill="auto"/>
          </w:tcPr>
          <w:p w14:paraId="093DAAC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1DCDACB3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76671409" w14:textId="686A713B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Road Safety Week</w:t>
            </w:r>
          </w:p>
        </w:tc>
      </w:tr>
      <w:tr w:rsidR="0074391D" w14:paraId="227C1D45" w14:textId="77777777" w:rsidTr="0074391D">
        <w:trPr>
          <w:cantSplit/>
          <w:trHeight w:val="530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92A8B94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23 – 27 November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7416FD3A" w14:textId="5EA8DB8B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 Andrew’s Day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30FD946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World AIDS Day</w:t>
            </w:r>
          </w:p>
        </w:tc>
        <w:tc>
          <w:tcPr>
            <w:tcW w:w="2131" w:type="dxa"/>
            <w:shd w:val="clear" w:color="auto" w:fill="auto"/>
          </w:tcPr>
          <w:p w14:paraId="0B340B44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66A0F83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485FE90B" w14:textId="5686C610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National Tree Week</w:t>
            </w:r>
          </w:p>
        </w:tc>
      </w:tr>
      <w:tr w:rsidR="0074391D" w14:paraId="3A536B11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861AFF1" w14:textId="00D64632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30 Nov – 4 December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6A77F4E" w14:textId="77777777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for the Abolition of Slavery</w:t>
            </w:r>
          </w:p>
          <w:p w14:paraId="32CB8324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4472D192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International Day of Disabled Persons</w:t>
            </w:r>
          </w:p>
          <w:p w14:paraId="03DEB18C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  <w:p w14:paraId="114E03BB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Helen Keller story</w:t>
            </w:r>
          </w:p>
        </w:tc>
        <w:tc>
          <w:tcPr>
            <w:tcW w:w="2131" w:type="dxa"/>
            <w:shd w:val="clear" w:color="auto" w:fill="auto"/>
          </w:tcPr>
          <w:p w14:paraId="78F1D56D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7095B526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7A7B2667" w14:textId="77777777" w:rsidTr="0074391D">
        <w:trPr>
          <w:cantSplit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D3F332F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7 – 11 December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6C9B5AE7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Human Rights Day</w:t>
            </w:r>
          </w:p>
          <w:p w14:paraId="1EFB3F0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27AE247F" w14:textId="0B6947A8" w:rsidR="0074391D" w:rsidRPr="001A0F66" w:rsidRDefault="0074391D" w:rsidP="0074391D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Hanukkah</w:t>
            </w:r>
          </w:p>
          <w:p w14:paraId="5EBAE903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4389FFD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  <w:p w14:paraId="2029B115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</w:tr>
      <w:tr w:rsidR="0074391D" w14:paraId="1AE5BC09" w14:textId="77777777" w:rsidTr="0074391D">
        <w:trPr>
          <w:cantSplit/>
          <w:trHeight w:val="720"/>
        </w:trPr>
        <w:tc>
          <w:tcPr>
            <w:tcW w:w="283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17D2AF6" w14:textId="77777777" w:rsidR="0074391D" w:rsidRPr="001A0F66" w:rsidRDefault="0074391D" w:rsidP="002C1B42">
            <w:pPr>
              <w:pStyle w:val="7Tablebodycopy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sz w:val="28"/>
                <w:szCs w:val="28"/>
              </w:rPr>
              <w:t>14 – 18 December</w:t>
            </w:r>
          </w:p>
        </w:tc>
        <w:tc>
          <w:tcPr>
            <w:tcW w:w="4537" w:type="dxa"/>
            <w:shd w:val="clear" w:color="auto" w:fill="auto"/>
            <w:tcMar>
              <w:top w:w="113" w:type="dxa"/>
              <w:bottom w:w="113" w:type="dxa"/>
            </w:tcMar>
          </w:tcPr>
          <w:p w14:paraId="19E60ECA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Jane Austen’s birthday</w:t>
            </w:r>
          </w:p>
        </w:tc>
        <w:tc>
          <w:tcPr>
            <w:tcW w:w="5103" w:type="dxa"/>
            <w:shd w:val="clear" w:color="auto" w:fill="auto"/>
            <w:tcMar>
              <w:top w:w="113" w:type="dxa"/>
              <w:bottom w:w="113" w:type="dxa"/>
            </w:tcMar>
          </w:tcPr>
          <w:p w14:paraId="29D212AE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</w:p>
        </w:tc>
        <w:tc>
          <w:tcPr>
            <w:tcW w:w="2131" w:type="dxa"/>
            <w:shd w:val="clear" w:color="auto" w:fill="auto"/>
          </w:tcPr>
          <w:p w14:paraId="7B2378FF" w14:textId="77777777" w:rsidR="0074391D" w:rsidRPr="001A0F66" w:rsidRDefault="0074391D" w:rsidP="0074391D">
            <w:pPr>
              <w:pStyle w:val="7Tablebodycopy"/>
              <w:jc w:val="center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1A0F66">
              <w:rPr>
                <w:rFonts w:asciiTheme="minorHAnsi" w:hAnsiTheme="minorHAnsi" w:cstheme="minorHAnsi"/>
                <w:bCs/>
                <w:sz w:val="28"/>
                <w:szCs w:val="28"/>
              </w:rPr>
              <w:t>Star of the Week</w:t>
            </w:r>
          </w:p>
        </w:tc>
      </w:tr>
    </w:tbl>
    <w:p w14:paraId="7A6B603C" w14:textId="77777777" w:rsidR="006E44A2" w:rsidRDefault="006E44A2" w:rsidP="006E44A2">
      <w:pPr>
        <w:pStyle w:val="1bodycopy"/>
      </w:pPr>
      <w:bookmarkStart w:id="0" w:name="_GoBack"/>
      <w:bookmarkEnd w:id="0"/>
    </w:p>
    <w:sectPr w:rsidR="006E44A2" w:rsidSect="006D45DD">
      <w:headerReference w:type="even" r:id="rId8"/>
      <w:pgSz w:w="16840" w:h="11900" w:orient="landscape"/>
      <w:pgMar w:top="720" w:right="720" w:bottom="720" w:left="720" w:header="737" w:footer="22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E3890" w14:textId="77777777" w:rsidR="00BE1744" w:rsidRDefault="00BE1744" w:rsidP="00626EDA">
      <w:r>
        <w:separator/>
      </w:r>
    </w:p>
  </w:endnote>
  <w:endnote w:type="continuationSeparator" w:id="0">
    <w:p w14:paraId="5BE0C98E" w14:textId="77777777" w:rsidR="00BE1744" w:rsidRDefault="00BE1744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3FFE9" w14:textId="77777777" w:rsidR="00BE1744" w:rsidRDefault="00BE1744" w:rsidP="00626EDA">
      <w:r>
        <w:separator/>
      </w:r>
    </w:p>
  </w:footnote>
  <w:footnote w:type="continuationSeparator" w:id="0">
    <w:p w14:paraId="0E685881" w14:textId="77777777" w:rsidR="00BE1744" w:rsidRDefault="00BE1744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A8EBF" w14:textId="77777777" w:rsidR="00300BBF" w:rsidRDefault="00300BBF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BAFD876" wp14:editId="740FDE3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1744">
      <w:rPr>
        <w:noProof/>
      </w:rPr>
      <w:pict w14:anchorId="0E584F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209.25pt;height:332.25pt" o:bullet="t">
        <v:imagedata r:id="rId1" o:title="TK_LOGO_POINTER_RGB_BULLET"/>
      </v:shape>
    </w:pict>
  </w:numPicBullet>
  <w:numPicBullet w:numPicBulletId="1">
    <w:pict>
      <v:shape id="_x0000_i1047" type="#_x0000_t75" style="width:36pt;height:30pt" o:bullet="t">
        <v:imagedata r:id="rId2" o:title="Tick"/>
      </v:shape>
    </w:pict>
  </w:numPicBullet>
  <w:numPicBullet w:numPicBulletId="2">
    <w:pict>
      <v:shape id="_x0000_i1048" type="#_x0000_t75" style="width:30pt;height:30pt" o:bullet="t">
        <v:imagedata r:id="rId3" o:title="Cross"/>
      </v:shape>
    </w:pict>
  </w:numPicBullet>
  <w:numPicBullet w:numPicBulletId="3">
    <w:pict>
      <v:shape id="_x0000_i1049" type="#_x0000_t75" style="width:209.25pt;height:332.25pt" o:bullet="t">
        <v:imagedata r:id="rId4" o:title="art1EF6"/>
      </v:shape>
    </w:pict>
  </w:numPicBullet>
  <w:numPicBullet w:numPicBulletId="4">
    <w:pict>
      <v:shape id="_x0000_i1050" type="#_x0000_t75" style="width:209.25pt;height:332.25pt" o:bullet="t">
        <v:imagedata r:id="rId5" o:title="TK_LOGO_POINTER_RGB_bullet_blue"/>
      </v:shape>
    </w:pict>
  </w:numPicBullet>
  <w:abstractNum w:abstractNumId="0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E35352"/>
    <w:multiLevelType w:val="hybridMultilevel"/>
    <w:tmpl w:val="9616646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0542065"/>
    <w:multiLevelType w:val="hybridMultilevel"/>
    <w:tmpl w:val="03006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AA63AE"/>
    <w:multiLevelType w:val="hybridMultilevel"/>
    <w:tmpl w:val="E4EEFE04"/>
    <w:lvl w:ilvl="0" w:tplc="FFFFFFFF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CC5F1F"/>
    <w:multiLevelType w:val="hybridMultilevel"/>
    <w:tmpl w:val="D8D2A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E1C9B"/>
    <w:multiLevelType w:val="hybridMultilevel"/>
    <w:tmpl w:val="B22CE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9" w15:restartNumberingAfterBreak="0">
    <w:nsid w:val="5035442B"/>
    <w:multiLevelType w:val="hybridMultilevel"/>
    <w:tmpl w:val="6130FA4A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0" w15:restartNumberingAfterBreak="0">
    <w:nsid w:val="51DD58C4"/>
    <w:multiLevelType w:val="hybridMultilevel"/>
    <w:tmpl w:val="3A62245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1" w15:restartNumberingAfterBreak="0">
    <w:nsid w:val="684D26E2"/>
    <w:multiLevelType w:val="hybridMultilevel"/>
    <w:tmpl w:val="EA208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47CED"/>
    <w:multiLevelType w:val="hybridMultilevel"/>
    <w:tmpl w:val="D3421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86CCA"/>
    <w:multiLevelType w:val="hybridMultilevel"/>
    <w:tmpl w:val="84B24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15"/>
  </w:num>
  <w:num w:numId="7">
    <w:abstractNumId w:val="8"/>
  </w:num>
  <w:num w:numId="8">
    <w:abstractNumId w:val="1"/>
  </w:num>
  <w:num w:numId="9">
    <w:abstractNumId w:val="2"/>
  </w:num>
  <w:num w:numId="10">
    <w:abstractNumId w:val="11"/>
  </w:num>
  <w:num w:numId="11">
    <w:abstractNumId w:val="13"/>
  </w:num>
  <w:num w:numId="12">
    <w:abstractNumId w:val="5"/>
  </w:num>
  <w:num w:numId="13">
    <w:abstractNumId w:val="6"/>
  </w:num>
  <w:num w:numId="14">
    <w:abstractNumId w:val="12"/>
  </w:num>
  <w:num w:numId="15">
    <w:abstractNumId w:val="10"/>
  </w:num>
  <w:num w:numId="16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390"/>
    <w:rsid w:val="00000296"/>
    <w:rsid w:val="00004FE8"/>
    <w:rsid w:val="00015580"/>
    <w:rsid w:val="00015B1A"/>
    <w:rsid w:val="000169A5"/>
    <w:rsid w:val="0002254B"/>
    <w:rsid w:val="00023DCE"/>
    <w:rsid w:val="000427F5"/>
    <w:rsid w:val="0004337E"/>
    <w:rsid w:val="00076AA6"/>
    <w:rsid w:val="00077AAE"/>
    <w:rsid w:val="00082050"/>
    <w:rsid w:val="00082B64"/>
    <w:rsid w:val="0009003D"/>
    <w:rsid w:val="0009186D"/>
    <w:rsid w:val="0009427E"/>
    <w:rsid w:val="000A569F"/>
    <w:rsid w:val="000A7370"/>
    <w:rsid w:val="000B213F"/>
    <w:rsid w:val="000B680A"/>
    <w:rsid w:val="000B77E5"/>
    <w:rsid w:val="000C3F45"/>
    <w:rsid w:val="000C5C2E"/>
    <w:rsid w:val="000C66EE"/>
    <w:rsid w:val="000D2F12"/>
    <w:rsid w:val="000F5932"/>
    <w:rsid w:val="001108F0"/>
    <w:rsid w:val="001238B2"/>
    <w:rsid w:val="0013031A"/>
    <w:rsid w:val="00130A76"/>
    <w:rsid w:val="00133219"/>
    <w:rsid w:val="0013442F"/>
    <w:rsid w:val="001357C9"/>
    <w:rsid w:val="00137B75"/>
    <w:rsid w:val="0014232C"/>
    <w:rsid w:val="0014621A"/>
    <w:rsid w:val="00152D83"/>
    <w:rsid w:val="00153A36"/>
    <w:rsid w:val="001772AA"/>
    <w:rsid w:val="001864DE"/>
    <w:rsid w:val="00196CB9"/>
    <w:rsid w:val="00196DDF"/>
    <w:rsid w:val="001A0F66"/>
    <w:rsid w:val="001A7BB4"/>
    <w:rsid w:val="001C3F60"/>
    <w:rsid w:val="001E1AD3"/>
    <w:rsid w:val="001E3CA3"/>
    <w:rsid w:val="001F15FD"/>
    <w:rsid w:val="001F5634"/>
    <w:rsid w:val="00200633"/>
    <w:rsid w:val="002050EC"/>
    <w:rsid w:val="00212F8A"/>
    <w:rsid w:val="00215FBB"/>
    <w:rsid w:val="002208CD"/>
    <w:rsid w:val="00235450"/>
    <w:rsid w:val="0025760D"/>
    <w:rsid w:val="00263CD1"/>
    <w:rsid w:val="00275D5E"/>
    <w:rsid w:val="0027721A"/>
    <w:rsid w:val="00280702"/>
    <w:rsid w:val="00287838"/>
    <w:rsid w:val="00290B06"/>
    <w:rsid w:val="002A19ED"/>
    <w:rsid w:val="002A20AF"/>
    <w:rsid w:val="002A6670"/>
    <w:rsid w:val="002B51FD"/>
    <w:rsid w:val="002C1B42"/>
    <w:rsid w:val="002C4C82"/>
    <w:rsid w:val="002C4EF9"/>
    <w:rsid w:val="002D4A70"/>
    <w:rsid w:val="002D6C10"/>
    <w:rsid w:val="002D7F93"/>
    <w:rsid w:val="002E107A"/>
    <w:rsid w:val="002E1DAA"/>
    <w:rsid w:val="002F3B91"/>
    <w:rsid w:val="002F4F39"/>
    <w:rsid w:val="00300BBF"/>
    <w:rsid w:val="00302258"/>
    <w:rsid w:val="00302CED"/>
    <w:rsid w:val="00303816"/>
    <w:rsid w:val="00304D76"/>
    <w:rsid w:val="00310858"/>
    <w:rsid w:val="00330E9B"/>
    <w:rsid w:val="00330FC7"/>
    <w:rsid w:val="003365A2"/>
    <w:rsid w:val="00340B81"/>
    <w:rsid w:val="00344571"/>
    <w:rsid w:val="003749AA"/>
    <w:rsid w:val="00387A5D"/>
    <w:rsid w:val="003A5738"/>
    <w:rsid w:val="003B4C08"/>
    <w:rsid w:val="003C72B0"/>
    <w:rsid w:val="003D4BC2"/>
    <w:rsid w:val="003E6EA3"/>
    <w:rsid w:val="003F0FB5"/>
    <w:rsid w:val="003F2BD9"/>
    <w:rsid w:val="003F36E6"/>
    <w:rsid w:val="00421431"/>
    <w:rsid w:val="0043135C"/>
    <w:rsid w:val="00436A99"/>
    <w:rsid w:val="00437BC5"/>
    <w:rsid w:val="0044309C"/>
    <w:rsid w:val="0046077F"/>
    <w:rsid w:val="0047353F"/>
    <w:rsid w:val="00475F23"/>
    <w:rsid w:val="00481220"/>
    <w:rsid w:val="0049204B"/>
    <w:rsid w:val="00492BB3"/>
    <w:rsid w:val="004938F0"/>
    <w:rsid w:val="004944EE"/>
    <w:rsid w:val="00494953"/>
    <w:rsid w:val="004A2EC5"/>
    <w:rsid w:val="004A5120"/>
    <w:rsid w:val="004B35D4"/>
    <w:rsid w:val="004B3C9A"/>
    <w:rsid w:val="004C34CC"/>
    <w:rsid w:val="004C4B8D"/>
    <w:rsid w:val="004D08F5"/>
    <w:rsid w:val="004D15C0"/>
    <w:rsid w:val="004D3E5F"/>
    <w:rsid w:val="004D63F5"/>
    <w:rsid w:val="004E2711"/>
    <w:rsid w:val="004E2858"/>
    <w:rsid w:val="004F1C8D"/>
    <w:rsid w:val="005165FA"/>
    <w:rsid w:val="00531C8C"/>
    <w:rsid w:val="005322DA"/>
    <w:rsid w:val="00540477"/>
    <w:rsid w:val="005433A1"/>
    <w:rsid w:val="00550D51"/>
    <w:rsid w:val="00564CD3"/>
    <w:rsid w:val="00566463"/>
    <w:rsid w:val="00566B82"/>
    <w:rsid w:val="00573834"/>
    <w:rsid w:val="0057794B"/>
    <w:rsid w:val="0058082E"/>
    <w:rsid w:val="005839FC"/>
    <w:rsid w:val="00584A10"/>
    <w:rsid w:val="00590890"/>
    <w:rsid w:val="005927FD"/>
    <w:rsid w:val="00597ED1"/>
    <w:rsid w:val="005B4650"/>
    <w:rsid w:val="005E1CB1"/>
    <w:rsid w:val="005E2B54"/>
    <w:rsid w:val="00610CEB"/>
    <w:rsid w:val="00615016"/>
    <w:rsid w:val="00626EDA"/>
    <w:rsid w:val="00630CEB"/>
    <w:rsid w:val="00631A0E"/>
    <w:rsid w:val="006376BE"/>
    <w:rsid w:val="00661C5B"/>
    <w:rsid w:val="0066346C"/>
    <w:rsid w:val="006768BA"/>
    <w:rsid w:val="00691E69"/>
    <w:rsid w:val="00694932"/>
    <w:rsid w:val="00697970"/>
    <w:rsid w:val="006B4C6C"/>
    <w:rsid w:val="006D0563"/>
    <w:rsid w:val="006D45DD"/>
    <w:rsid w:val="006E44A2"/>
    <w:rsid w:val="006F4022"/>
    <w:rsid w:val="006F569D"/>
    <w:rsid w:val="006F7DE0"/>
    <w:rsid w:val="006F7E8A"/>
    <w:rsid w:val="007005ED"/>
    <w:rsid w:val="007070A1"/>
    <w:rsid w:val="00711627"/>
    <w:rsid w:val="00716F03"/>
    <w:rsid w:val="00721315"/>
    <w:rsid w:val="007221D1"/>
    <w:rsid w:val="007266BB"/>
    <w:rsid w:val="00732841"/>
    <w:rsid w:val="007343EE"/>
    <w:rsid w:val="00735B7D"/>
    <w:rsid w:val="00736DC7"/>
    <w:rsid w:val="0074391D"/>
    <w:rsid w:val="00750DF2"/>
    <w:rsid w:val="00763488"/>
    <w:rsid w:val="007708E2"/>
    <w:rsid w:val="007719EC"/>
    <w:rsid w:val="00772E42"/>
    <w:rsid w:val="00773CE8"/>
    <w:rsid w:val="00785B85"/>
    <w:rsid w:val="007922E1"/>
    <w:rsid w:val="0079550C"/>
    <w:rsid w:val="00797799"/>
    <w:rsid w:val="007A0476"/>
    <w:rsid w:val="007A22C1"/>
    <w:rsid w:val="007A242B"/>
    <w:rsid w:val="007A325C"/>
    <w:rsid w:val="007B24C0"/>
    <w:rsid w:val="007B7406"/>
    <w:rsid w:val="007C23CF"/>
    <w:rsid w:val="007C5AC9"/>
    <w:rsid w:val="007D268D"/>
    <w:rsid w:val="007D45A5"/>
    <w:rsid w:val="007D4CF2"/>
    <w:rsid w:val="007E217D"/>
    <w:rsid w:val="007F231C"/>
    <w:rsid w:val="007F4FEF"/>
    <w:rsid w:val="00802919"/>
    <w:rsid w:val="00803521"/>
    <w:rsid w:val="0080784C"/>
    <w:rsid w:val="008112B2"/>
    <w:rsid w:val="008116A6"/>
    <w:rsid w:val="0082154B"/>
    <w:rsid w:val="00824A7F"/>
    <w:rsid w:val="008472C3"/>
    <w:rsid w:val="008528FB"/>
    <w:rsid w:val="00860AA7"/>
    <w:rsid w:val="00867982"/>
    <w:rsid w:val="00874C73"/>
    <w:rsid w:val="00876D80"/>
    <w:rsid w:val="00890F7D"/>
    <w:rsid w:val="00892792"/>
    <w:rsid w:val="008941E7"/>
    <w:rsid w:val="008A11D2"/>
    <w:rsid w:val="008B100C"/>
    <w:rsid w:val="008B4D8E"/>
    <w:rsid w:val="008C1253"/>
    <w:rsid w:val="008C37A7"/>
    <w:rsid w:val="008C4C2D"/>
    <w:rsid w:val="008C53CE"/>
    <w:rsid w:val="008C735C"/>
    <w:rsid w:val="008C7C0C"/>
    <w:rsid w:val="008D1340"/>
    <w:rsid w:val="008E3578"/>
    <w:rsid w:val="008F744A"/>
    <w:rsid w:val="008F7491"/>
    <w:rsid w:val="0092283B"/>
    <w:rsid w:val="009250AF"/>
    <w:rsid w:val="0093081D"/>
    <w:rsid w:val="009529C1"/>
    <w:rsid w:val="0095362E"/>
    <w:rsid w:val="00981F5B"/>
    <w:rsid w:val="00990D01"/>
    <w:rsid w:val="00990E1C"/>
    <w:rsid w:val="009928F7"/>
    <w:rsid w:val="00994249"/>
    <w:rsid w:val="009A2538"/>
    <w:rsid w:val="009A443E"/>
    <w:rsid w:val="009A448F"/>
    <w:rsid w:val="009B64AD"/>
    <w:rsid w:val="009B7E9E"/>
    <w:rsid w:val="009D1076"/>
    <w:rsid w:val="009E7D91"/>
    <w:rsid w:val="00A029F1"/>
    <w:rsid w:val="00A210F3"/>
    <w:rsid w:val="00A33636"/>
    <w:rsid w:val="00A442A0"/>
    <w:rsid w:val="00A60CD4"/>
    <w:rsid w:val="00A662A6"/>
    <w:rsid w:val="00A958E0"/>
    <w:rsid w:val="00AA14A4"/>
    <w:rsid w:val="00AA2E48"/>
    <w:rsid w:val="00AB6072"/>
    <w:rsid w:val="00AC121C"/>
    <w:rsid w:val="00AC463C"/>
    <w:rsid w:val="00AE50F0"/>
    <w:rsid w:val="00B023C8"/>
    <w:rsid w:val="00B10BA9"/>
    <w:rsid w:val="00B11EA7"/>
    <w:rsid w:val="00B13A5A"/>
    <w:rsid w:val="00B23012"/>
    <w:rsid w:val="00B26A46"/>
    <w:rsid w:val="00B27568"/>
    <w:rsid w:val="00B31724"/>
    <w:rsid w:val="00B57C91"/>
    <w:rsid w:val="00B6679E"/>
    <w:rsid w:val="00B738B5"/>
    <w:rsid w:val="00B95F60"/>
    <w:rsid w:val="00BA37A1"/>
    <w:rsid w:val="00BB77F6"/>
    <w:rsid w:val="00BC2951"/>
    <w:rsid w:val="00BC3720"/>
    <w:rsid w:val="00BC755D"/>
    <w:rsid w:val="00BD0FEB"/>
    <w:rsid w:val="00BE1744"/>
    <w:rsid w:val="00BE4B81"/>
    <w:rsid w:val="00BF18F1"/>
    <w:rsid w:val="00BF4390"/>
    <w:rsid w:val="00C01000"/>
    <w:rsid w:val="00C05E3D"/>
    <w:rsid w:val="00C078B0"/>
    <w:rsid w:val="00C12D40"/>
    <w:rsid w:val="00C17689"/>
    <w:rsid w:val="00C25832"/>
    <w:rsid w:val="00C42237"/>
    <w:rsid w:val="00C46A25"/>
    <w:rsid w:val="00C51C6A"/>
    <w:rsid w:val="00C7584C"/>
    <w:rsid w:val="00C8314B"/>
    <w:rsid w:val="00C90557"/>
    <w:rsid w:val="00C933C7"/>
    <w:rsid w:val="00CA075A"/>
    <w:rsid w:val="00CA0F12"/>
    <w:rsid w:val="00CA72B5"/>
    <w:rsid w:val="00CA7B25"/>
    <w:rsid w:val="00CB09EC"/>
    <w:rsid w:val="00CB5437"/>
    <w:rsid w:val="00CC37EC"/>
    <w:rsid w:val="00CE654E"/>
    <w:rsid w:val="00CF0EA5"/>
    <w:rsid w:val="00D0772A"/>
    <w:rsid w:val="00D11C7E"/>
    <w:rsid w:val="00D270BC"/>
    <w:rsid w:val="00D27B6C"/>
    <w:rsid w:val="00D3544E"/>
    <w:rsid w:val="00D3553A"/>
    <w:rsid w:val="00D4795C"/>
    <w:rsid w:val="00D508B4"/>
    <w:rsid w:val="00D5518A"/>
    <w:rsid w:val="00D731FE"/>
    <w:rsid w:val="00D809C7"/>
    <w:rsid w:val="00D86752"/>
    <w:rsid w:val="00D9303A"/>
    <w:rsid w:val="00D95FA0"/>
    <w:rsid w:val="00DA43DE"/>
    <w:rsid w:val="00DA5725"/>
    <w:rsid w:val="00DA7F11"/>
    <w:rsid w:val="00DC5FAC"/>
    <w:rsid w:val="00DD34FF"/>
    <w:rsid w:val="00DF66B4"/>
    <w:rsid w:val="00E060DB"/>
    <w:rsid w:val="00E13EC1"/>
    <w:rsid w:val="00E23E17"/>
    <w:rsid w:val="00E24FDF"/>
    <w:rsid w:val="00E3210F"/>
    <w:rsid w:val="00E4040E"/>
    <w:rsid w:val="00E46A99"/>
    <w:rsid w:val="00E542CD"/>
    <w:rsid w:val="00E56C9E"/>
    <w:rsid w:val="00E57781"/>
    <w:rsid w:val="00E647DF"/>
    <w:rsid w:val="00E64E2A"/>
    <w:rsid w:val="00E7538C"/>
    <w:rsid w:val="00E85D3F"/>
    <w:rsid w:val="00E9136B"/>
    <w:rsid w:val="00E96105"/>
    <w:rsid w:val="00EA0E3C"/>
    <w:rsid w:val="00ED25BB"/>
    <w:rsid w:val="00ED5271"/>
    <w:rsid w:val="00ED552C"/>
    <w:rsid w:val="00EE6304"/>
    <w:rsid w:val="00EF0003"/>
    <w:rsid w:val="00EF0BF7"/>
    <w:rsid w:val="00EF22F0"/>
    <w:rsid w:val="00F0286F"/>
    <w:rsid w:val="00F07D59"/>
    <w:rsid w:val="00F139E0"/>
    <w:rsid w:val="00F40EC2"/>
    <w:rsid w:val="00F50140"/>
    <w:rsid w:val="00F512C3"/>
    <w:rsid w:val="00F51758"/>
    <w:rsid w:val="00F5183C"/>
    <w:rsid w:val="00F74BF1"/>
    <w:rsid w:val="00F7649E"/>
    <w:rsid w:val="00F80E12"/>
    <w:rsid w:val="00F82220"/>
    <w:rsid w:val="00F83723"/>
    <w:rsid w:val="00F84A6A"/>
    <w:rsid w:val="00F91207"/>
    <w:rsid w:val="00F97695"/>
    <w:rsid w:val="00FA4517"/>
    <w:rsid w:val="00FB57E2"/>
    <w:rsid w:val="00FC329C"/>
    <w:rsid w:val="00FC53A5"/>
    <w:rsid w:val="00FC6DF2"/>
    <w:rsid w:val="00FC7525"/>
    <w:rsid w:val="00FE200C"/>
    <w:rsid w:val="00FE3F15"/>
    <w:rsid w:val="00FF0231"/>
    <w:rsid w:val="00FF27D8"/>
    <w:rsid w:val="02D99189"/>
    <w:rsid w:val="051FE8DA"/>
    <w:rsid w:val="08679E87"/>
    <w:rsid w:val="090F5AC6"/>
    <w:rsid w:val="0AA88E06"/>
    <w:rsid w:val="0BA61383"/>
    <w:rsid w:val="0D2C387D"/>
    <w:rsid w:val="10AB583D"/>
    <w:rsid w:val="1776809A"/>
    <w:rsid w:val="1C057F5B"/>
    <w:rsid w:val="1CB6E431"/>
    <w:rsid w:val="1CBD94D6"/>
    <w:rsid w:val="1D2BFEAF"/>
    <w:rsid w:val="1DDB7819"/>
    <w:rsid w:val="2A156391"/>
    <w:rsid w:val="2D3B1E3C"/>
    <w:rsid w:val="2FC7AB56"/>
    <w:rsid w:val="3115372D"/>
    <w:rsid w:val="3804C2AD"/>
    <w:rsid w:val="39492C7C"/>
    <w:rsid w:val="3CF5E8F9"/>
    <w:rsid w:val="3DB22EB4"/>
    <w:rsid w:val="3DDC935B"/>
    <w:rsid w:val="3F94AC36"/>
    <w:rsid w:val="41BAAABE"/>
    <w:rsid w:val="426170F8"/>
    <w:rsid w:val="458ADCCA"/>
    <w:rsid w:val="45A4180C"/>
    <w:rsid w:val="4C75255B"/>
    <w:rsid w:val="4D7F9A66"/>
    <w:rsid w:val="51519C73"/>
    <w:rsid w:val="54002FEB"/>
    <w:rsid w:val="590B78DD"/>
    <w:rsid w:val="59ECE8BA"/>
    <w:rsid w:val="5A2FEEDC"/>
    <w:rsid w:val="5E063990"/>
    <w:rsid w:val="660A5634"/>
    <w:rsid w:val="668A699E"/>
    <w:rsid w:val="67965F31"/>
    <w:rsid w:val="681E975C"/>
    <w:rsid w:val="6929A475"/>
    <w:rsid w:val="69D698A2"/>
    <w:rsid w:val="6BE3BE05"/>
    <w:rsid w:val="70007157"/>
    <w:rsid w:val="70E8A765"/>
    <w:rsid w:val="7129239C"/>
    <w:rsid w:val="7948535C"/>
    <w:rsid w:val="7C8F9B45"/>
    <w:rsid w:val="7E2397E9"/>
    <w:rsid w:val="7F0E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06F766F"/>
  <w15:docId w15:val="{27B7C73C-C53D-43CA-A048-F9510F61C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83C"/>
    <w:rPr>
      <w:rFonts w:eastAsia="MS Mincho"/>
      <w:szCs w:val="24"/>
      <w:lang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005E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AE50F0"/>
    <w:pPr>
      <w:spacing w:after="120"/>
    </w:pPr>
  </w:style>
  <w:style w:type="paragraph" w:customStyle="1" w:styleId="3Bulletedcopypink">
    <w:name w:val="3 Bulleted copy pink &gt;"/>
    <w:basedOn w:val="1bodycopy"/>
    <w:qFormat/>
    <w:rsid w:val="008E3578"/>
    <w:pPr>
      <w:numPr>
        <w:numId w:val="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4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6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"/>
    <w:link w:val="8SecondbulletChar"/>
    <w:qFormat/>
    <w:rsid w:val="00235450"/>
    <w:pPr>
      <w:numPr>
        <w:numId w:val="1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AE50F0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BC755D"/>
    <w:pPr>
      <w:spacing w:after="240" w:line="259" w:lineRule="auto"/>
      <w:ind w:right="1134"/>
    </w:pPr>
    <w:rPr>
      <w:rFonts w:eastAsia="MS Mincho"/>
      <w:sz w:val="28"/>
      <w:szCs w:val="28"/>
      <w:lang w:eastAsia="en-US"/>
    </w:rPr>
  </w:style>
  <w:style w:type="paragraph" w:customStyle="1" w:styleId="7TableHeading">
    <w:name w:val="7 Table Heading"/>
    <w:basedOn w:val="Normal"/>
    <w:link w:val="7TableHeadingChar"/>
    <w:qFormat/>
    <w:rsid w:val="0013442F"/>
    <w:rPr>
      <w:rFonts w:cs="Arial"/>
      <w:szCs w:val="20"/>
    </w:rPr>
  </w:style>
  <w:style w:type="character" w:customStyle="1" w:styleId="7TableHeadingChar">
    <w:name w:val="7 Table Heading Char"/>
    <w:link w:val="7TableHeading"/>
    <w:rsid w:val="0013442F"/>
    <w:rPr>
      <w:rFonts w:eastAsia="MS Mincho" w:cs="Arial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heKeytableblue">
    <w:name w:val="The Key table blue"/>
    <w:basedOn w:val="TableNormal"/>
    <w:uiPriority w:val="99"/>
    <w:rsid w:val="00C90557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blue"/>
    <w:uiPriority w:val="99"/>
    <w:rsid w:val="00C12D40"/>
    <w:tblPr/>
    <w:tblStylePr w:type="firstRow">
      <w:pPr>
        <w:wordWrap/>
        <w:spacing w:beforeLines="0" w:before="0" w:beforeAutospacing="0" w:afterLines="0" w:after="0" w:afterAutospacing="0" w:line="240" w:lineRule="auto"/>
        <w:contextualSpacing/>
        <w:mirrorIndents w:val="0"/>
      </w:pPr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5"/>
      </w:numPr>
    </w:pPr>
  </w:style>
  <w:style w:type="paragraph" w:customStyle="1" w:styleId="9Boxheading">
    <w:name w:val="9 Box heading"/>
    <w:basedOn w:val="Normal"/>
    <w:qFormat/>
    <w:rsid w:val="00F84A6A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rsid w:val="00F84A6A"/>
    <w:pPr>
      <w:numPr>
        <w:numId w:val="7"/>
      </w:numPr>
      <w:ind w:right="284"/>
    </w:pPr>
    <w:rPr>
      <w:sz w:val="22"/>
    </w:rPr>
  </w:style>
  <w:style w:type="paragraph" w:customStyle="1" w:styleId="Text">
    <w:name w:val="Text"/>
    <w:basedOn w:val="BodyText"/>
    <w:link w:val="TextChar"/>
    <w:qFormat/>
    <w:rsid w:val="00C90557"/>
    <w:rPr>
      <w:rFonts w:cs="Arial"/>
      <w:szCs w:val="20"/>
    </w:rPr>
  </w:style>
  <w:style w:type="character" w:customStyle="1" w:styleId="TextChar">
    <w:name w:val="Text Char"/>
    <w:link w:val="Text"/>
    <w:rsid w:val="00C90557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90557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90557"/>
    <w:rPr>
      <w:rFonts w:eastAsia="MS Mincho"/>
      <w:szCs w:val="24"/>
      <w:lang w:val="en-US" w:eastAsia="en-US"/>
    </w:rPr>
  </w:style>
  <w:style w:type="character" w:styleId="FollowedHyperlink">
    <w:name w:val="FollowedHyperlink"/>
    <w:uiPriority w:val="99"/>
    <w:semiHidden/>
    <w:unhideWhenUsed/>
    <w:rsid w:val="000D2F12"/>
    <w:rPr>
      <w:color w:val="954F72"/>
      <w:u w:val="single"/>
    </w:rPr>
  </w:style>
  <w:style w:type="character" w:customStyle="1" w:styleId="Heading2Char">
    <w:name w:val="Heading 2 Char"/>
    <w:link w:val="Heading2"/>
    <w:uiPriority w:val="9"/>
    <w:rsid w:val="007005E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62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8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1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1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1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0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8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38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4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67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93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9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65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4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0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6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5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6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50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8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80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2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7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50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06015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7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9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23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4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1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23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0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8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8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17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93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3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3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2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4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7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9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6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44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5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63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33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3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4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KSL-KeyDoc-template-landscape-2019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850B8B65-9492-477C-9C70-627CAFA7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KSL-KeyDoc-template-landscape-2019 (1)</Template>
  <TotalTime>21</TotalTime>
  <Pages>3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Balfour Primary School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Naidoo</dc:creator>
  <cp:lastModifiedBy>Simon Davies</cp:lastModifiedBy>
  <cp:revision>5</cp:revision>
  <cp:lastPrinted>2018-10-02T22:43:00Z</cp:lastPrinted>
  <dcterms:created xsi:type="dcterms:W3CDTF">2020-09-01T12:59:00Z</dcterms:created>
  <dcterms:modified xsi:type="dcterms:W3CDTF">2020-09-04T20:52:00Z</dcterms:modified>
</cp:coreProperties>
</file>