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DAC24" w14:textId="77777777" w:rsidR="00EF0003" w:rsidRPr="00EF0003" w:rsidRDefault="00EF0003" w:rsidP="00EF0003">
      <w:pPr>
        <w:pStyle w:val="1bodycopy"/>
      </w:pPr>
    </w:p>
    <w:p w14:paraId="5101D764" w14:textId="77777777" w:rsidR="0074391D" w:rsidRPr="0074391D" w:rsidRDefault="00BD34F3" w:rsidP="00D37A15">
      <w:pPr>
        <w:pStyle w:val="2Subheadpink"/>
        <w:spacing w:before="0" w:after="0"/>
        <w:jc w:val="center"/>
      </w:pPr>
      <w:r>
        <w:rPr>
          <w:rFonts w:asciiTheme="minorHAnsi" w:hAnsiTheme="minorHAnsi" w:cstheme="minorHAnsi"/>
          <w:color w:val="auto"/>
          <w:u w:val="single"/>
        </w:rPr>
        <w:t>Spring</w:t>
      </w:r>
      <w:r w:rsidR="000C5C2E" w:rsidRPr="0074391D">
        <w:rPr>
          <w:rFonts w:asciiTheme="minorHAnsi" w:hAnsiTheme="minorHAnsi" w:cstheme="minorHAnsi"/>
          <w:color w:val="auto"/>
          <w:u w:val="single"/>
        </w:rPr>
        <w:t xml:space="preserve"> term</w:t>
      </w:r>
      <w:r>
        <w:rPr>
          <w:rFonts w:asciiTheme="minorHAnsi" w:hAnsiTheme="minorHAnsi" w:cstheme="minorHAnsi"/>
          <w:color w:val="auto"/>
          <w:u w:val="single"/>
        </w:rPr>
        <w:t xml:space="preserve"> 2021</w:t>
      </w:r>
      <w:r w:rsidR="0074391D" w:rsidRPr="0074391D">
        <w:rPr>
          <w:rFonts w:asciiTheme="minorHAnsi" w:hAnsiTheme="minorHAnsi" w:cstheme="minorHAnsi"/>
          <w:color w:val="auto"/>
          <w:u w:val="single"/>
        </w:rPr>
        <w:t xml:space="preserve"> – Assembly themes</w:t>
      </w:r>
    </w:p>
    <w:tbl>
      <w:tblPr>
        <w:tblW w:w="14606" w:type="dxa"/>
        <w:tblInd w:w="-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537"/>
        <w:gridCol w:w="5103"/>
        <w:gridCol w:w="2131"/>
      </w:tblGrid>
      <w:tr w:rsidR="00BD34F3" w14:paraId="0B87B677" w14:textId="77777777" w:rsidTr="00D60E8B">
        <w:trPr>
          <w:cantSplit/>
          <w:tblHeader/>
        </w:trPr>
        <w:tc>
          <w:tcPr>
            <w:tcW w:w="12475" w:type="dxa"/>
            <w:gridSpan w:val="3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4EB0E9E6" w14:textId="77777777" w:rsidR="00BD34F3" w:rsidRDefault="00BD34F3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</w:p>
          <w:p w14:paraId="7409FCD6" w14:textId="77777777" w:rsidR="00BD34F3" w:rsidRDefault="003008DC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Assemblies during school closure</w:t>
            </w:r>
          </w:p>
          <w:p w14:paraId="3E35873E" w14:textId="77777777" w:rsidR="00BD34F3" w:rsidRPr="000C3F45" w:rsidRDefault="00BD34F3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</w:p>
        </w:tc>
        <w:tc>
          <w:tcPr>
            <w:tcW w:w="2131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69225C6" w14:textId="77777777" w:rsidR="00BD34F3" w:rsidRDefault="00BD34F3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</w:p>
          <w:p w14:paraId="4FBFE503" w14:textId="77777777" w:rsidR="00424D1D" w:rsidRDefault="00424D1D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GC CELEBRATION</w:t>
            </w:r>
          </w:p>
          <w:p w14:paraId="0FC173E4" w14:textId="77777777" w:rsidR="00BD34F3" w:rsidRPr="000C3F45" w:rsidRDefault="00424D1D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 xml:space="preserve">Gallery </w:t>
            </w:r>
          </w:p>
        </w:tc>
      </w:tr>
      <w:tr w:rsidR="00BD34F3" w14:paraId="705FF392" w14:textId="77777777" w:rsidTr="006A14C1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06FB564" w14:textId="77777777" w:rsidR="00BD34F3" w:rsidRPr="001A0F66" w:rsidRDefault="00BD34F3" w:rsidP="00A029F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 – 8</w:t>
            </w:r>
            <w:r>
              <w:rPr>
                <w:rFonts w:asciiTheme="minorHAnsi" w:hAnsiTheme="minorHAnsi" w:cstheme="minorHAnsi"/>
                <w:sz w:val="28"/>
                <w:szCs w:val="28"/>
                <w:vertAlign w:val="superscript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January</w:t>
            </w:r>
          </w:p>
        </w:tc>
        <w:tc>
          <w:tcPr>
            <w:tcW w:w="9640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088EA615" w14:textId="77777777" w:rsidR="00BD34F3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How to be happy and mindfulness</w:t>
            </w:r>
          </w:p>
        </w:tc>
        <w:tc>
          <w:tcPr>
            <w:tcW w:w="2131" w:type="dxa"/>
            <w:shd w:val="clear" w:color="auto" w:fill="auto"/>
          </w:tcPr>
          <w:p w14:paraId="638624B5" w14:textId="77777777" w:rsidR="00BD34F3" w:rsidRPr="001A0F66" w:rsidRDefault="00BD34F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2C3B0C9F" w14:textId="77777777" w:rsidR="00BD34F3" w:rsidRPr="001A0F66" w:rsidRDefault="004A3BCF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Braille Day</w:t>
            </w:r>
          </w:p>
        </w:tc>
      </w:tr>
      <w:tr w:rsidR="003008DC" w14:paraId="64BB3EA7" w14:textId="77777777" w:rsidTr="00C367B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C1010A4" w14:textId="77777777" w:rsidR="003008DC" w:rsidRPr="001A0F66" w:rsidRDefault="003008DC" w:rsidP="00BD34F3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11 – 15 January</w:t>
            </w:r>
          </w:p>
        </w:tc>
        <w:tc>
          <w:tcPr>
            <w:tcW w:w="9640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7F5B2CEE" w14:textId="77777777" w:rsidR="003008DC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Martin Luther King- Dream on.</w:t>
            </w:r>
          </w:p>
          <w:p w14:paraId="67D79FFE" w14:textId="77777777" w:rsidR="004A3BCF" w:rsidRPr="001A0F66" w:rsidRDefault="004A3BCF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Religion Day</w:t>
            </w:r>
          </w:p>
        </w:tc>
        <w:tc>
          <w:tcPr>
            <w:tcW w:w="2131" w:type="dxa"/>
            <w:shd w:val="clear" w:color="auto" w:fill="auto"/>
          </w:tcPr>
          <w:p w14:paraId="5621C517" w14:textId="77777777" w:rsidR="003008DC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6892D9D2" w14:textId="77777777" w:rsidR="003008DC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008DC" w14:paraId="4FB88356" w14:textId="77777777" w:rsidTr="00534A2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E5F860C" w14:textId="77777777" w:rsidR="003008DC" w:rsidRPr="001A0F66" w:rsidRDefault="003008DC" w:rsidP="003008DC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18– 22</w:t>
            </w: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January</w:t>
            </w:r>
          </w:p>
        </w:tc>
        <w:tc>
          <w:tcPr>
            <w:tcW w:w="9640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31A68474" w14:textId="77777777" w:rsidR="003008DC" w:rsidRDefault="003008DC" w:rsidP="003008DC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The Beauty of birds</w:t>
            </w:r>
          </w:p>
          <w:p w14:paraId="5C3426FD" w14:textId="77777777" w:rsidR="003008DC" w:rsidRDefault="003008DC" w:rsidP="003008DC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RSPB Big Schools Bird Count</w:t>
            </w:r>
          </w:p>
          <w:p w14:paraId="57C89160" w14:textId="77777777" w:rsidR="003008DC" w:rsidRPr="001A0F66" w:rsidRDefault="003008DC" w:rsidP="003008DC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Lucky Duck (EYFS)</w:t>
            </w:r>
          </w:p>
        </w:tc>
        <w:tc>
          <w:tcPr>
            <w:tcW w:w="2131" w:type="dxa"/>
            <w:shd w:val="clear" w:color="auto" w:fill="auto"/>
          </w:tcPr>
          <w:p w14:paraId="447DE512" w14:textId="77777777" w:rsidR="003008DC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2CC9AB2C" w14:textId="77777777" w:rsidR="003008DC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008DC" w14:paraId="4CE06CED" w14:textId="77777777" w:rsidTr="000922C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493579A" w14:textId="77777777" w:rsidR="003008DC" w:rsidRPr="001A0F66" w:rsidRDefault="003008DC" w:rsidP="003008DC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25</w:t>
            </w: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 xml:space="preserve"> – 2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9</w:t>
            </w: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January</w:t>
            </w:r>
          </w:p>
        </w:tc>
        <w:tc>
          <w:tcPr>
            <w:tcW w:w="9640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53949539" w14:textId="77777777" w:rsidR="003008DC" w:rsidRDefault="003008DC" w:rsidP="003008DC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Diversity</w:t>
            </w:r>
          </w:p>
          <w:p w14:paraId="062D834D" w14:textId="77777777" w:rsidR="003008DC" w:rsidRPr="001A0F66" w:rsidRDefault="003008DC" w:rsidP="003008DC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Holocaust Memorial Day (Y6)</w:t>
            </w:r>
          </w:p>
        </w:tc>
        <w:tc>
          <w:tcPr>
            <w:tcW w:w="2131" w:type="dxa"/>
            <w:shd w:val="clear" w:color="auto" w:fill="auto"/>
          </w:tcPr>
          <w:p w14:paraId="1B12E16A" w14:textId="77777777" w:rsidR="003008DC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3E5E5B14" w14:textId="77777777" w:rsidR="003008DC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4D8D140" w14:textId="77777777" w:rsidR="003008DC" w:rsidRPr="001A0F66" w:rsidRDefault="003008DC" w:rsidP="003008DC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008DC" w14:paraId="622E8713" w14:textId="77777777" w:rsidTr="00436DE1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8BF906B" w14:textId="77777777" w:rsidR="003008DC" w:rsidRPr="001A0F66" w:rsidRDefault="003008DC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1-5</w:t>
            </w:r>
            <w:r>
              <w:rPr>
                <w:rFonts w:asciiTheme="minorHAnsi" w:hAnsiTheme="minorHAnsi" w:cstheme="minorHAnsi"/>
                <w:sz w:val="28"/>
                <w:szCs w:val="28"/>
                <w:vertAlign w:val="superscript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February</w:t>
            </w:r>
          </w:p>
        </w:tc>
        <w:tc>
          <w:tcPr>
            <w:tcW w:w="9640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48144E49" w14:textId="77777777" w:rsidR="003008DC" w:rsidRDefault="00AD3E23" w:rsidP="003008DC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Captain Sir Tom Moore Tribute Assembly</w:t>
            </w:r>
          </w:p>
          <w:p w14:paraId="4E0C1232" w14:textId="77777777" w:rsidR="004A3BCF" w:rsidRPr="001A0F66" w:rsidRDefault="004A3BCF" w:rsidP="003008DC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LGBT History Month</w:t>
            </w:r>
          </w:p>
        </w:tc>
        <w:tc>
          <w:tcPr>
            <w:tcW w:w="2131" w:type="dxa"/>
            <w:shd w:val="clear" w:color="auto" w:fill="auto"/>
          </w:tcPr>
          <w:p w14:paraId="4022F389" w14:textId="77777777" w:rsidR="003008DC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17E5B3C7" w14:textId="77777777" w:rsidR="003008DC" w:rsidRPr="001A0F66" w:rsidRDefault="003008DC" w:rsidP="003008DC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008DC" w14:paraId="28EECBE6" w14:textId="77777777" w:rsidTr="008B6B9F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E00BD12" w14:textId="77777777" w:rsidR="003008DC" w:rsidRPr="001A0F66" w:rsidRDefault="003008DC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8-12 February</w:t>
            </w:r>
          </w:p>
        </w:tc>
        <w:tc>
          <w:tcPr>
            <w:tcW w:w="9640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6D6214DB" w14:textId="77777777" w:rsidR="003008DC" w:rsidRDefault="003008DC" w:rsidP="0074391D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Chinese New Year</w:t>
            </w:r>
          </w:p>
          <w:p w14:paraId="66C71409" w14:textId="77777777" w:rsidR="004A3BCF" w:rsidRPr="001A0F66" w:rsidRDefault="004A3BCF" w:rsidP="0074391D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Safer Internet</w:t>
            </w:r>
          </w:p>
        </w:tc>
        <w:tc>
          <w:tcPr>
            <w:tcW w:w="2131" w:type="dxa"/>
            <w:shd w:val="clear" w:color="auto" w:fill="auto"/>
          </w:tcPr>
          <w:p w14:paraId="7E588E7C" w14:textId="77777777" w:rsidR="003008DC" w:rsidRPr="001A0F66" w:rsidRDefault="003008D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265F167F" w14:textId="77777777" w:rsidR="003008DC" w:rsidRPr="001A0F66" w:rsidRDefault="004A3BCF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Darwin Day</w:t>
            </w:r>
          </w:p>
        </w:tc>
      </w:tr>
      <w:tr w:rsidR="00AD3E23" w14:paraId="35F9B25D" w14:textId="77777777" w:rsidTr="008176CC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C10EE26" w14:textId="77777777" w:rsidR="00AD3E23" w:rsidRPr="001A0F66" w:rsidRDefault="00AD3E23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22-26 February </w:t>
            </w:r>
          </w:p>
        </w:tc>
        <w:tc>
          <w:tcPr>
            <w:tcW w:w="9640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608D1F77" w14:textId="77777777" w:rsidR="00AD3E23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Launch Women’s History Month </w:t>
            </w:r>
          </w:p>
          <w:p w14:paraId="20FCF538" w14:textId="77777777" w:rsidR="00AD3E23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Suffragettes- How women got the vote.</w:t>
            </w:r>
          </w:p>
          <w:p w14:paraId="235828C8" w14:textId="77777777" w:rsidR="00AD3E23" w:rsidRPr="00AD3E23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AD3E23">
              <w:rPr>
                <w:rFonts w:asciiTheme="minorHAnsi" w:hAnsiTheme="minorHAnsi" w:cs="Arial"/>
                <w:sz w:val="28"/>
                <w:szCs w:val="28"/>
                <w:shd w:val="clear" w:color="auto" w:fill="FFFFFF"/>
              </w:rPr>
              <w:t>Malala Yousafzai</w:t>
            </w:r>
            <w:r w:rsidRPr="00AD3E23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(KS2)</w:t>
            </w:r>
          </w:p>
          <w:p w14:paraId="0821466B" w14:textId="77777777" w:rsidR="00AD3E23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AD3E23">
              <w:rPr>
                <w:rFonts w:asciiTheme="minorHAnsi" w:hAnsiTheme="minorHAnsi" w:cstheme="minorHAnsi"/>
                <w:bCs/>
                <w:sz w:val="28"/>
                <w:szCs w:val="28"/>
              </w:rPr>
              <w:t>Mary Anning (KS1)</w:t>
            </w:r>
          </w:p>
          <w:p w14:paraId="7F972E77" w14:textId="77777777" w:rsidR="00AD3E23" w:rsidRPr="001A0F66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The Girl and the Dinosaur (EYFS)</w:t>
            </w:r>
          </w:p>
        </w:tc>
        <w:tc>
          <w:tcPr>
            <w:tcW w:w="2131" w:type="dxa"/>
            <w:shd w:val="clear" w:color="auto" w:fill="auto"/>
          </w:tcPr>
          <w:p w14:paraId="65DE82E4" w14:textId="77777777" w:rsidR="00AD3E23" w:rsidRPr="001A0F66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245041D1" w14:textId="77777777" w:rsidR="00AD3E23" w:rsidRPr="001A0F66" w:rsidRDefault="00797D6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Mother Language Day</w:t>
            </w:r>
          </w:p>
        </w:tc>
      </w:tr>
      <w:tr w:rsidR="00AD3E23" w14:paraId="7A5F79C0" w14:textId="77777777" w:rsidTr="00DC3D1B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73C5F8B" w14:textId="77777777" w:rsidR="00AD3E23" w:rsidRPr="001A0F66" w:rsidRDefault="00AD3E23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1-5 March</w:t>
            </w:r>
          </w:p>
        </w:tc>
        <w:tc>
          <w:tcPr>
            <w:tcW w:w="9640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722A3574" w14:textId="77777777" w:rsidR="00AD3E23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Welcome back children!</w:t>
            </w:r>
          </w:p>
          <w:p w14:paraId="58519ACD" w14:textId="77777777" w:rsidR="00AD3E23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What to expect when you come back to school.</w:t>
            </w:r>
          </w:p>
          <w:p w14:paraId="4DAC8775" w14:textId="77777777" w:rsidR="00AD3E23" w:rsidRPr="001A0F66" w:rsidRDefault="00AD3E23" w:rsidP="00424D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The </w:t>
            </w:r>
            <w:proofErr w:type="spellStart"/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Starkeeper</w:t>
            </w:r>
            <w:proofErr w:type="spellEnd"/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(EYFS)</w:t>
            </w:r>
          </w:p>
        </w:tc>
        <w:tc>
          <w:tcPr>
            <w:tcW w:w="2131" w:type="dxa"/>
            <w:shd w:val="clear" w:color="auto" w:fill="auto"/>
          </w:tcPr>
          <w:p w14:paraId="6ED57D4D" w14:textId="77777777" w:rsidR="00AD3E23" w:rsidRPr="001A0F66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0F34DF19" w14:textId="77777777" w:rsidR="00AD3E23" w:rsidRPr="001A0F66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AD3E23" w14:paraId="553A118E" w14:textId="77777777" w:rsidTr="007563CC">
        <w:trPr>
          <w:cantSplit/>
          <w:trHeight w:val="962"/>
        </w:trPr>
        <w:tc>
          <w:tcPr>
            <w:tcW w:w="2835" w:type="dxa"/>
            <w:shd w:val="clear" w:color="auto" w:fill="222A35" w:themeFill="text2" w:themeFillShade="80"/>
            <w:tcMar>
              <w:top w:w="113" w:type="dxa"/>
              <w:bottom w:w="113" w:type="dxa"/>
            </w:tcMar>
            <w:vAlign w:val="center"/>
          </w:tcPr>
          <w:p w14:paraId="3BCEB961" w14:textId="77777777" w:rsidR="00AD3E23" w:rsidRPr="001A0F66" w:rsidRDefault="00AD3E23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537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14:paraId="04AA972F" w14:textId="77777777" w:rsidR="00AD3E23" w:rsidRPr="007563CC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Monday</w:t>
            </w:r>
          </w:p>
        </w:tc>
        <w:tc>
          <w:tcPr>
            <w:tcW w:w="5103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14:paraId="1F768A7E" w14:textId="77777777" w:rsidR="00AD3E23" w:rsidRPr="007563CC" w:rsidRDefault="007563CC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Wednesday/Thursday</w:t>
            </w:r>
          </w:p>
        </w:tc>
        <w:tc>
          <w:tcPr>
            <w:tcW w:w="2131" w:type="dxa"/>
            <w:shd w:val="clear" w:color="auto" w:fill="222A35" w:themeFill="text2" w:themeFillShade="80"/>
          </w:tcPr>
          <w:p w14:paraId="21ABC1E4" w14:textId="77777777" w:rsidR="00AD3E23" w:rsidRPr="007563CC" w:rsidRDefault="007563C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Celebration Assembly</w:t>
            </w:r>
          </w:p>
        </w:tc>
      </w:tr>
      <w:tr w:rsidR="0074391D" w14:paraId="54770ACC" w14:textId="77777777" w:rsidTr="0074391D">
        <w:trPr>
          <w:cantSplit/>
          <w:trHeight w:val="962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FC06A99" w14:textId="77777777" w:rsidR="0074391D" w:rsidRPr="001A0F66" w:rsidRDefault="007563CC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8-12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03C64CA6" w14:textId="77777777" w:rsidR="00424D1D" w:rsidRDefault="007563C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Welcome back everyone!</w:t>
            </w:r>
          </w:p>
          <w:p w14:paraId="69772058" w14:textId="77777777" w:rsidR="007563CC" w:rsidRPr="001A0F66" w:rsidRDefault="007563CC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World Science Week 2021: </w:t>
            </w:r>
            <w:r w:rsidRPr="007563CC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‘Innovating for the future’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1A20B7F9" w14:textId="77777777" w:rsidR="0074391D" w:rsidRDefault="007563CC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Would you like to live on another planet?</w:t>
            </w:r>
          </w:p>
          <w:p w14:paraId="743E836D" w14:textId="77777777" w:rsidR="007563CC" w:rsidRDefault="007563CC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Rover Perseverance Mars landing.</w:t>
            </w:r>
          </w:p>
          <w:p w14:paraId="1D44E0BD" w14:textId="77777777" w:rsidR="00797D6B" w:rsidRPr="001A0F66" w:rsidRDefault="00797D6B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Engineer’s Week</w:t>
            </w:r>
          </w:p>
        </w:tc>
        <w:tc>
          <w:tcPr>
            <w:tcW w:w="2131" w:type="dxa"/>
            <w:shd w:val="clear" w:color="auto" w:fill="auto"/>
          </w:tcPr>
          <w:p w14:paraId="766E7B1D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0775FA2E" w14:textId="77777777" w:rsidR="0074391D" w:rsidRDefault="00797D6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Holi Purim</w:t>
            </w:r>
          </w:p>
          <w:p w14:paraId="540B66E4" w14:textId="77777777" w:rsidR="0074391D" w:rsidRPr="001A0F66" w:rsidRDefault="004A3BCF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Maths</w:t>
            </w:r>
            <w:r w:rsidR="00797D6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Day</w:t>
            </w:r>
          </w:p>
        </w:tc>
      </w:tr>
      <w:tr w:rsidR="0074391D" w14:paraId="25F2FACE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5E6295F" w14:textId="77777777" w:rsidR="0074391D" w:rsidRPr="001A0F66" w:rsidRDefault="007563CC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15-19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19CE059E" w14:textId="77777777" w:rsidR="0074391D" w:rsidRPr="001A0F66" w:rsidRDefault="00424D1D" w:rsidP="00424D1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Spring Equinox and Earth Day 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0FBA4BA7" w14:textId="77777777" w:rsidR="0074391D" w:rsidRPr="001A0F66" w:rsidRDefault="00424D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424D1D">
              <w:rPr>
                <w:rFonts w:asciiTheme="minorHAnsi" w:hAnsiTheme="minorHAnsi" w:cstheme="minorHAnsi"/>
                <w:bCs/>
                <w:sz w:val="28"/>
                <w:szCs w:val="28"/>
              </w:rPr>
              <w:t>World Poetry Day</w:t>
            </w:r>
          </w:p>
        </w:tc>
        <w:tc>
          <w:tcPr>
            <w:tcW w:w="2131" w:type="dxa"/>
            <w:shd w:val="clear" w:color="auto" w:fill="auto"/>
          </w:tcPr>
          <w:p w14:paraId="78F5038E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6A966022" w14:textId="77777777" w:rsidR="0074391D" w:rsidRPr="001A0F66" w:rsidRDefault="00797D6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 Patrick’s Day</w:t>
            </w:r>
          </w:p>
        </w:tc>
      </w:tr>
      <w:tr w:rsidR="007563CC" w14:paraId="040182F4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58C6D60" w14:textId="77777777" w:rsidR="007563CC" w:rsidRDefault="00424D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22-26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274CF316" w14:textId="77777777" w:rsidR="007563CC" w:rsidRPr="00424D1D" w:rsidRDefault="00424D1D" w:rsidP="00424D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International Day for the Elimination of Racial Discrimination</w:t>
            </w:r>
            <w:r w:rsidR="00D37A15">
              <w:rPr>
                <w:rStyle w:val="Hyperlink"/>
                <w:rFonts w:asciiTheme="minorHAnsi" w:hAnsiTheme="minorHAnsi"/>
                <w:sz w:val="28"/>
                <w:szCs w:val="28"/>
              </w:rPr>
              <w:t xml:space="preserve"> </w:t>
            </w: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(21 March) 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4E166C88" w14:textId="77777777" w:rsidR="007563CC" w:rsidRPr="001A0F66" w:rsidRDefault="00424D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424D1D">
              <w:rPr>
                <w:rFonts w:asciiTheme="minorHAnsi" w:hAnsiTheme="minorHAnsi" w:cstheme="minorHAnsi"/>
                <w:bCs/>
                <w:sz w:val="28"/>
                <w:szCs w:val="28"/>
              </w:rPr>
              <w:t>World Water Day</w:t>
            </w:r>
          </w:p>
        </w:tc>
        <w:tc>
          <w:tcPr>
            <w:tcW w:w="2131" w:type="dxa"/>
            <w:shd w:val="clear" w:color="auto" w:fill="auto"/>
          </w:tcPr>
          <w:p w14:paraId="4D4E7991" w14:textId="77777777" w:rsidR="007563CC" w:rsidRDefault="00424D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569A998C" w14:textId="77777777" w:rsidR="00797D6B" w:rsidRPr="001A0F66" w:rsidRDefault="00797D6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Mother’s Day</w:t>
            </w:r>
          </w:p>
        </w:tc>
      </w:tr>
      <w:tr w:rsidR="00424D1D" w14:paraId="22A2C7DE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9097E1E" w14:textId="77777777" w:rsidR="00424D1D" w:rsidRDefault="00424D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29- 1 April</w:t>
            </w:r>
          </w:p>
          <w:p w14:paraId="0C381693" w14:textId="77777777" w:rsidR="00424D1D" w:rsidRDefault="00424D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5EC6B86D" w14:textId="77777777" w:rsidR="00424D1D" w:rsidRDefault="00424D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Health Day</w:t>
            </w:r>
          </w:p>
          <w:p w14:paraId="089E2231" w14:textId="77777777" w:rsidR="00797D6B" w:rsidRPr="001A0F66" w:rsidRDefault="00797D6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Autism Day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35925731" w14:textId="77777777" w:rsidR="00424D1D" w:rsidRPr="00424D1D" w:rsidRDefault="00424D1D" w:rsidP="00424D1D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National Pet Month (1 April- 1 May)</w:t>
            </w:r>
          </w:p>
          <w:p w14:paraId="4A27BEC7" w14:textId="77777777" w:rsidR="00424D1D" w:rsidRPr="001A0F66" w:rsidRDefault="00424D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71CEB92C" w14:textId="77777777" w:rsidR="00424D1D" w:rsidRPr="001A0F66" w:rsidRDefault="00D37A15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</w:tc>
      </w:tr>
    </w:tbl>
    <w:p w14:paraId="59DA654A" w14:textId="77777777" w:rsidR="006E44A2" w:rsidRDefault="006E44A2" w:rsidP="0079348A">
      <w:pPr>
        <w:pStyle w:val="1bodycopy"/>
      </w:pPr>
    </w:p>
    <w:sectPr w:rsidR="006E44A2" w:rsidSect="006D45DD">
      <w:headerReference w:type="even" r:id="rId8"/>
      <w:pgSz w:w="16840" w:h="11900" w:orient="landscape"/>
      <w:pgMar w:top="720" w:right="720" w:bottom="720" w:left="720" w:header="73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8B0BEB" w14:textId="77777777" w:rsidR="00112758" w:rsidRDefault="00112758" w:rsidP="00626EDA">
      <w:r>
        <w:separator/>
      </w:r>
    </w:p>
  </w:endnote>
  <w:endnote w:type="continuationSeparator" w:id="0">
    <w:p w14:paraId="051795F2" w14:textId="77777777" w:rsidR="00112758" w:rsidRDefault="00112758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3F51F4" w14:textId="77777777" w:rsidR="00112758" w:rsidRDefault="00112758" w:rsidP="00626EDA">
      <w:r>
        <w:separator/>
      </w:r>
    </w:p>
  </w:footnote>
  <w:footnote w:type="continuationSeparator" w:id="0">
    <w:p w14:paraId="2A62AD2D" w14:textId="77777777" w:rsidR="00112758" w:rsidRDefault="00112758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E7F25" w14:textId="77777777" w:rsidR="00300BBF" w:rsidRDefault="00300BBF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BAFD876" wp14:editId="740FDE3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2758">
      <w:rPr>
        <w:noProof/>
      </w:rPr>
      <w:pict w14:anchorId="0E584F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209.5pt;height:332pt" o:bullet="t">
        <v:imagedata r:id="rId1" o:title="TK_LOGO_POINTER_RGB_BULLET"/>
      </v:shape>
    </w:pict>
  </w:numPicBullet>
  <w:numPicBullet w:numPicBulletId="1">
    <w:pict>
      <v:shape id="_x0000_i1062" type="#_x0000_t75" style="width:36pt;height:30pt" o:bullet="t">
        <v:imagedata r:id="rId2" o:title="Tick"/>
      </v:shape>
    </w:pict>
  </w:numPicBullet>
  <w:numPicBullet w:numPicBulletId="2">
    <w:pict>
      <v:shape id="_x0000_i1063" type="#_x0000_t75" style="width:30pt;height:30pt" o:bullet="t">
        <v:imagedata r:id="rId3" o:title="Cross"/>
      </v:shape>
    </w:pict>
  </w:numPicBullet>
  <w:numPicBullet w:numPicBulletId="3">
    <w:pict>
      <v:shape id="_x0000_i1064" type="#_x0000_t75" style="width:209.5pt;height:332pt" o:bullet="t">
        <v:imagedata r:id="rId4" o:title="art1EF6"/>
      </v:shape>
    </w:pict>
  </w:numPicBullet>
  <w:numPicBullet w:numPicBulletId="4">
    <w:pict>
      <v:shape id="_x0000_i1065" type="#_x0000_t75" style="width:209.5pt;height:332pt" o:bullet="t">
        <v:imagedata r:id="rId5" o:title="TK_LOGO_POINTER_RGB_bullet_blue"/>
      </v:shape>
    </w:pict>
  </w:numPicBullet>
  <w:abstractNum w:abstractNumId="0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E35352"/>
    <w:multiLevelType w:val="hybridMultilevel"/>
    <w:tmpl w:val="9616646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10542065"/>
    <w:multiLevelType w:val="hybridMultilevel"/>
    <w:tmpl w:val="03006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A63AE"/>
    <w:multiLevelType w:val="hybridMultilevel"/>
    <w:tmpl w:val="E4EEFE04"/>
    <w:lvl w:ilvl="0" w:tplc="FFFFFFFF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C5F1F"/>
    <w:multiLevelType w:val="hybridMultilevel"/>
    <w:tmpl w:val="D8D2A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E1C9B"/>
    <w:multiLevelType w:val="hybridMultilevel"/>
    <w:tmpl w:val="B22CE2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9" w15:restartNumberingAfterBreak="0">
    <w:nsid w:val="5035442B"/>
    <w:multiLevelType w:val="hybridMultilevel"/>
    <w:tmpl w:val="6130FA4A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0" w15:restartNumberingAfterBreak="0">
    <w:nsid w:val="51DD58C4"/>
    <w:multiLevelType w:val="hybridMultilevel"/>
    <w:tmpl w:val="3A622450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1" w15:restartNumberingAfterBreak="0">
    <w:nsid w:val="684D26E2"/>
    <w:multiLevelType w:val="hybridMultilevel"/>
    <w:tmpl w:val="EA208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847CED"/>
    <w:multiLevelType w:val="hybridMultilevel"/>
    <w:tmpl w:val="D3421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186CCA"/>
    <w:multiLevelType w:val="hybridMultilevel"/>
    <w:tmpl w:val="84B24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15"/>
  </w:num>
  <w:num w:numId="7">
    <w:abstractNumId w:val="8"/>
  </w:num>
  <w:num w:numId="8">
    <w:abstractNumId w:val="1"/>
  </w:num>
  <w:num w:numId="9">
    <w:abstractNumId w:val="2"/>
  </w:num>
  <w:num w:numId="10">
    <w:abstractNumId w:val="11"/>
  </w:num>
  <w:num w:numId="11">
    <w:abstractNumId w:val="13"/>
  </w:num>
  <w:num w:numId="12">
    <w:abstractNumId w:val="5"/>
  </w:num>
  <w:num w:numId="13">
    <w:abstractNumId w:val="6"/>
  </w:num>
  <w:num w:numId="14">
    <w:abstractNumId w:val="12"/>
  </w:num>
  <w:num w:numId="15">
    <w:abstractNumId w:val="10"/>
  </w:num>
  <w:num w:numId="16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4390"/>
    <w:rsid w:val="00000296"/>
    <w:rsid w:val="00004FE8"/>
    <w:rsid w:val="00015580"/>
    <w:rsid w:val="00015B1A"/>
    <w:rsid w:val="000169A5"/>
    <w:rsid w:val="0002254B"/>
    <w:rsid w:val="00023DCE"/>
    <w:rsid w:val="000427F5"/>
    <w:rsid w:val="0004337E"/>
    <w:rsid w:val="00076AA6"/>
    <w:rsid w:val="00077AAE"/>
    <w:rsid w:val="00082050"/>
    <w:rsid w:val="00082B64"/>
    <w:rsid w:val="0009003D"/>
    <w:rsid w:val="0009186D"/>
    <w:rsid w:val="0009427E"/>
    <w:rsid w:val="000A569F"/>
    <w:rsid w:val="000A7370"/>
    <w:rsid w:val="000B213F"/>
    <w:rsid w:val="000B680A"/>
    <w:rsid w:val="000B77E5"/>
    <w:rsid w:val="000C3F45"/>
    <w:rsid w:val="000C5C2E"/>
    <w:rsid w:val="000C66EE"/>
    <w:rsid w:val="000D2F12"/>
    <w:rsid w:val="000F5932"/>
    <w:rsid w:val="001108F0"/>
    <w:rsid w:val="00112758"/>
    <w:rsid w:val="001238B2"/>
    <w:rsid w:val="0013031A"/>
    <w:rsid w:val="00130A76"/>
    <w:rsid w:val="00133219"/>
    <w:rsid w:val="0013442F"/>
    <w:rsid w:val="001357C9"/>
    <w:rsid w:val="00137B75"/>
    <w:rsid w:val="0014232C"/>
    <w:rsid w:val="0014621A"/>
    <w:rsid w:val="00152D83"/>
    <w:rsid w:val="00153A36"/>
    <w:rsid w:val="001772AA"/>
    <w:rsid w:val="001864DE"/>
    <w:rsid w:val="00196CB9"/>
    <w:rsid w:val="00196DDF"/>
    <w:rsid w:val="001A0F66"/>
    <w:rsid w:val="001A7BB4"/>
    <w:rsid w:val="001C3F60"/>
    <w:rsid w:val="001E1AD3"/>
    <w:rsid w:val="001E3CA3"/>
    <w:rsid w:val="001F15FD"/>
    <w:rsid w:val="001F5634"/>
    <w:rsid w:val="00200633"/>
    <w:rsid w:val="002050EC"/>
    <w:rsid w:val="00212F8A"/>
    <w:rsid w:val="00215FBB"/>
    <w:rsid w:val="002208CD"/>
    <w:rsid w:val="00235450"/>
    <w:rsid w:val="0025760D"/>
    <w:rsid w:val="00263CD1"/>
    <w:rsid w:val="00275D5E"/>
    <w:rsid w:val="0027721A"/>
    <w:rsid w:val="00280702"/>
    <w:rsid w:val="00287838"/>
    <w:rsid w:val="00290B06"/>
    <w:rsid w:val="002A19ED"/>
    <w:rsid w:val="002A20AF"/>
    <w:rsid w:val="002A6670"/>
    <w:rsid w:val="002B51FD"/>
    <w:rsid w:val="002C1B42"/>
    <w:rsid w:val="002C4C82"/>
    <w:rsid w:val="002C4EF9"/>
    <w:rsid w:val="002D4A70"/>
    <w:rsid w:val="002D6C10"/>
    <w:rsid w:val="002D7F93"/>
    <w:rsid w:val="002E107A"/>
    <w:rsid w:val="002E1DAA"/>
    <w:rsid w:val="002F3B91"/>
    <w:rsid w:val="002F4F39"/>
    <w:rsid w:val="003008DC"/>
    <w:rsid w:val="00300BBF"/>
    <w:rsid w:val="00302258"/>
    <w:rsid w:val="00302CED"/>
    <w:rsid w:val="00303816"/>
    <w:rsid w:val="00304D76"/>
    <w:rsid w:val="00310858"/>
    <w:rsid w:val="00330E9B"/>
    <w:rsid w:val="00330FC7"/>
    <w:rsid w:val="003365A2"/>
    <w:rsid w:val="00340B81"/>
    <w:rsid w:val="00344571"/>
    <w:rsid w:val="003749AA"/>
    <w:rsid w:val="00387A5D"/>
    <w:rsid w:val="003A5738"/>
    <w:rsid w:val="003B4C08"/>
    <w:rsid w:val="003C72B0"/>
    <w:rsid w:val="003D4BC2"/>
    <w:rsid w:val="003E6EA3"/>
    <w:rsid w:val="003F0FB5"/>
    <w:rsid w:val="003F2BD9"/>
    <w:rsid w:val="003F36E6"/>
    <w:rsid w:val="00421431"/>
    <w:rsid w:val="00424D1D"/>
    <w:rsid w:val="0043135C"/>
    <w:rsid w:val="00436A99"/>
    <w:rsid w:val="00437BC5"/>
    <w:rsid w:val="0044309C"/>
    <w:rsid w:val="0046077F"/>
    <w:rsid w:val="0047353F"/>
    <w:rsid w:val="00475F23"/>
    <w:rsid w:val="00481220"/>
    <w:rsid w:val="0049204B"/>
    <w:rsid w:val="00492BB3"/>
    <w:rsid w:val="004938F0"/>
    <w:rsid w:val="004944EE"/>
    <w:rsid w:val="00494953"/>
    <w:rsid w:val="004A2EC5"/>
    <w:rsid w:val="004A3BCF"/>
    <w:rsid w:val="004A5120"/>
    <w:rsid w:val="004B35D4"/>
    <w:rsid w:val="004B3C9A"/>
    <w:rsid w:val="004C34CC"/>
    <w:rsid w:val="004C4B8D"/>
    <w:rsid w:val="004D08F5"/>
    <w:rsid w:val="004D15C0"/>
    <w:rsid w:val="004D3E5F"/>
    <w:rsid w:val="004D63F5"/>
    <w:rsid w:val="004E2711"/>
    <w:rsid w:val="004E2858"/>
    <w:rsid w:val="004F1C8D"/>
    <w:rsid w:val="005165FA"/>
    <w:rsid w:val="00531C8C"/>
    <w:rsid w:val="005322DA"/>
    <w:rsid w:val="00540477"/>
    <w:rsid w:val="005433A1"/>
    <w:rsid w:val="00550D51"/>
    <w:rsid w:val="00564CD3"/>
    <w:rsid w:val="00566463"/>
    <w:rsid w:val="00566B82"/>
    <w:rsid w:val="00573834"/>
    <w:rsid w:val="0057794B"/>
    <w:rsid w:val="0058082E"/>
    <w:rsid w:val="005839FC"/>
    <w:rsid w:val="00584A10"/>
    <w:rsid w:val="00590890"/>
    <w:rsid w:val="005927FD"/>
    <w:rsid w:val="00597ED1"/>
    <w:rsid w:val="005B4650"/>
    <w:rsid w:val="005E1CB1"/>
    <w:rsid w:val="005E2B54"/>
    <w:rsid w:val="00610CEB"/>
    <w:rsid w:val="00615016"/>
    <w:rsid w:val="00626EDA"/>
    <w:rsid w:val="00630CEB"/>
    <w:rsid w:val="00631A0E"/>
    <w:rsid w:val="006376BE"/>
    <w:rsid w:val="00661C5B"/>
    <w:rsid w:val="0066346C"/>
    <w:rsid w:val="006768BA"/>
    <w:rsid w:val="00691E69"/>
    <w:rsid w:val="00694932"/>
    <w:rsid w:val="00697970"/>
    <w:rsid w:val="006B4C6C"/>
    <w:rsid w:val="006D0563"/>
    <w:rsid w:val="006D45DD"/>
    <w:rsid w:val="006E44A2"/>
    <w:rsid w:val="006F4022"/>
    <w:rsid w:val="006F569D"/>
    <w:rsid w:val="006F7DE0"/>
    <w:rsid w:val="006F7E8A"/>
    <w:rsid w:val="007005ED"/>
    <w:rsid w:val="007070A1"/>
    <w:rsid w:val="00711627"/>
    <w:rsid w:val="00716F03"/>
    <w:rsid w:val="00721315"/>
    <w:rsid w:val="007221D1"/>
    <w:rsid w:val="007266BB"/>
    <w:rsid w:val="00732841"/>
    <w:rsid w:val="007343EE"/>
    <w:rsid w:val="00735B7D"/>
    <w:rsid w:val="00736DC7"/>
    <w:rsid w:val="0074391D"/>
    <w:rsid w:val="00750DF2"/>
    <w:rsid w:val="007563CC"/>
    <w:rsid w:val="00763488"/>
    <w:rsid w:val="007708E2"/>
    <w:rsid w:val="007719EC"/>
    <w:rsid w:val="00772E42"/>
    <w:rsid w:val="00773CE8"/>
    <w:rsid w:val="00785B85"/>
    <w:rsid w:val="007922E1"/>
    <w:rsid w:val="0079348A"/>
    <w:rsid w:val="0079550C"/>
    <w:rsid w:val="00797799"/>
    <w:rsid w:val="00797D6B"/>
    <w:rsid w:val="007A0476"/>
    <w:rsid w:val="007A22C1"/>
    <w:rsid w:val="007A242B"/>
    <w:rsid w:val="007A325C"/>
    <w:rsid w:val="007B24C0"/>
    <w:rsid w:val="007B7406"/>
    <w:rsid w:val="007C23CF"/>
    <w:rsid w:val="007C5AC9"/>
    <w:rsid w:val="007D268D"/>
    <w:rsid w:val="007D45A5"/>
    <w:rsid w:val="007D4CF2"/>
    <w:rsid w:val="007E217D"/>
    <w:rsid w:val="007F231C"/>
    <w:rsid w:val="007F4FEF"/>
    <w:rsid w:val="00802919"/>
    <w:rsid w:val="00803521"/>
    <w:rsid w:val="0080784C"/>
    <w:rsid w:val="008112B2"/>
    <w:rsid w:val="008116A6"/>
    <w:rsid w:val="0082154B"/>
    <w:rsid w:val="00824A7F"/>
    <w:rsid w:val="008472C3"/>
    <w:rsid w:val="008528FB"/>
    <w:rsid w:val="00860AA7"/>
    <w:rsid w:val="00867982"/>
    <w:rsid w:val="00874C73"/>
    <w:rsid w:val="00876D80"/>
    <w:rsid w:val="00890F7D"/>
    <w:rsid w:val="00892792"/>
    <w:rsid w:val="008941E7"/>
    <w:rsid w:val="008A11D2"/>
    <w:rsid w:val="008B100C"/>
    <w:rsid w:val="008B4D8E"/>
    <w:rsid w:val="008C1253"/>
    <w:rsid w:val="008C37A7"/>
    <w:rsid w:val="008C4C2D"/>
    <w:rsid w:val="008C53CE"/>
    <w:rsid w:val="008C735C"/>
    <w:rsid w:val="008C7C0C"/>
    <w:rsid w:val="008D1340"/>
    <w:rsid w:val="008E3578"/>
    <w:rsid w:val="008F744A"/>
    <w:rsid w:val="008F7491"/>
    <w:rsid w:val="0092283B"/>
    <w:rsid w:val="009250AF"/>
    <w:rsid w:val="0093081D"/>
    <w:rsid w:val="009529C1"/>
    <w:rsid w:val="0095362E"/>
    <w:rsid w:val="00981F5B"/>
    <w:rsid w:val="00990D01"/>
    <w:rsid w:val="00990E1C"/>
    <w:rsid w:val="009928F7"/>
    <w:rsid w:val="00994249"/>
    <w:rsid w:val="009A2538"/>
    <w:rsid w:val="009A443E"/>
    <w:rsid w:val="009A448F"/>
    <w:rsid w:val="009B64AD"/>
    <w:rsid w:val="009B7E9E"/>
    <w:rsid w:val="009D1076"/>
    <w:rsid w:val="009E7D91"/>
    <w:rsid w:val="00A029F1"/>
    <w:rsid w:val="00A210F3"/>
    <w:rsid w:val="00A33636"/>
    <w:rsid w:val="00A442A0"/>
    <w:rsid w:val="00A60CD4"/>
    <w:rsid w:val="00A662A6"/>
    <w:rsid w:val="00A958E0"/>
    <w:rsid w:val="00AA14A4"/>
    <w:rsid w:val="00AA2E48"/>
    <w:rsid w:val="00AB6072"/>
    <w:rsid w:val="00AC121C"/>
    <w:rsid w:val="00AC463C"/>
    <w:rsid w:val="00AD3E23"/>
    <w:rsid w:val="00AE50F0"/>
    <w:rsid w:val="00B023C8"/>
    <w:rsid w:val="00B10BA9"/>
    <w:rsid w:val="00B11EA7"/>
    <w:rsid w:val="00B13A5A"/>
    <w:rsid w:val="00B23012"/>
    <w:rsid w:val="00B26A46"/>
    <w:rsid w:val="00B27568"/>
    <w:rsid w:val="00B31724"/>
    <w:rsid w:val="00B57C91"/>
    <w:rsid w:val="00B6679E"/>
    <w:rsid w:val="00B738B5"/>
    <w:rsid w:val="00B95F60"/>
    <w:rsid w:val="00BA37A1"/>
    <w:rsid w:val="00BB77F6"/>
    <w:rsid w:val="00BC2951"/>
    <w:rsid w:val="00BC3720"/>
    <w:rsid w:val="00BC755D"/>
    <w:rsid w:val="00BD0FEB"/>
    <w:rsid w:val="00BD34F3"/>
    <w:rsid w:val="00BE1744"/>
    <w:rsid w:val="00BE4B81"/>
    <w:rsid w:val="00BF18F1"/>
    <w:rsid w:val="00BF4390"/>
    <w:rsid w:val="00C01000"/>
    <w:rsid w:val="00C05E3D"/>
    <w:rsid w:val="00C078B0"/>
    <w:rsid w:val="00C12D40"/>
    <w:rsid w:val="00C17689"/>
    <w:rsid w:val="00C25832"/>
    <w:rsid w:val="00C42237"/>
    <w:rsid w:val="00C46A25"/>
    <w:rsid w:val="00C51C6A"/>
    <w:rsid w:val="00C7584C"/>
    <w:rsid w:val="00C8314B"/>
    <w:rsid w:val="00C90557"/>
    <w:rsid w:val="00C933C7"/>
    <w:rsid w:val="00CA075A"/>
    <w:rsid w:val="00CA0F12"/>
    <w:rsid w:val="00CA72B5"/>
    <w:rsid w:val="00CA7B25"/>
    <w:rsid w:val="00CB09EC"/>
    <w:rsid w:val="00CB5437"/>
    <w:rsid w:val="00CC37EC"/>
    <w:rsid w:val="00CE654E"/>
    <w:rsid w:val="00CF0EA5"/>
    <w:rsid w:val="00D0772A"/>
    <w:rsid w:val="00D11C7E"/>
    <w:rsid w:val="00D270BC"/>
    <w:rsid w:val="00D27B6C"/>
    <w:rsid w:val="00D3544E"/>
    <w:rsid w:val="00D3553A"/>
    <w:rsid w:val="00D37A15"/>
    <w:rsid w:val="00D4795C"/>
    <w:rsid w:val="00D508B4"/>
    <w:rsid w:val="00D5518A"/>
    <w:rsid w:val="00D731FE"/>
    <w:rsid w:val="00D809C7"/>
    <w:rsid w:val="00D86752"/>
    <w:rsid w:val="00D9303A"/>
    <w:rsid w:val="00D95FA0"/>
    <w:rsid w:val="00DA43DE"/>
    <w:rsid w:val="00DA5725"/>
    <w:rsid w:val="00DA7F11"/>
    <w:rsid w:val="00DC5FAC"/>
    <w:rsid w:val="00DD34FF"/>
    <w:rsid w:val="00DF66B4"/>
    <w:rsid w:val="00E060DB"/>
    <w:rsid w:val="00E13EC1"/>
    <w:rsid w:val="00E21FE2"/>
    <w:rsid w:val="00E23E17"/>
    <w:rsid w:val="00E24FDF"/>
    <w:rsid w:val="00E3210F"/>
    <w:rsid w:val="00E4040E"/>
    <w:rsid w:val="00E46A99"/>
    <w:rsid w:val="00E542CD"/>
    <w:rsid w:val="00E56C9E"/>
    <w:rsid w:val="00E57781"/>
    <w:rsid w:val="00E647DF"/>
    <w:rsid w:val="00E64E2A"/>
    <w:rsid w:val="00E7538C"/>
    <w:rsid w:val="00E85D3F"/>
    <w:rsid w:val="00E9136B"/>
    <w:rsid w:val="00E96105"/>
    <w:rsid w:val="00EA0E3C"/>
    <w:rsid w:val="00ED25BB"/>
    <w:rsid w:val="00ED5271"/>
    <w:rsid w:val="00ED552C"/>
    <w:rsid w:val="00EE6304"/>
    <w:rsid w:val="00EF0003"/>
    <w:rsid w:val="00EF0BF7"/>
    <w:rsid w:val="00EF22F0"/>
    <w:rsid w:val="00F0286F"/>
    <w:rsid w:val="00F07D59"/>
    <w:rsid w:val="00F139E0"/>
    <w:rsid w:val="00F40EC2"/>
    <w:rsid w:val="00F42D66"/>
    <w:rsid w:val="00F50140"/>
    <w:rsid w:val="00F512C3"/>
    <w:rsid w:val="00F51758"/>
    <w:rsid w:val="00F5183C"/>
    <w:rsid w:val="00F74BF1"/>
    <w:rsid w:val="00F7649E"/>
    <w:rsid w:val="00F80E12"/>
    <w:rsid w:val="00F82220"/>
    <w:rsid w:val="00F83723"/>
    <w:rsid w:val="00F84A6A"/>
    <w:rsid w:val="00F91207"/>
    <w:rsid w:val="00F97695"/>
    <w:rsid w:val="00FA4517"/>
    <w:rsid w:val="00FB57E2"/>
    <w:rsid w:val="00FC329C"/>
    <w:rsid w:val="00FC53A5"/>
    <w:rsid w:val="00FC6DF2"/>
    <w:rsid w:val="00FC7525"/>
    <w:rsid w:val="00FE200C"/>
    <w:rsid w:val="00FE3F15"/>
    <w:rsid w:val="00FF0231"/>
    <w:rsid w:val="00FF27D8"/>
    <w:rsid w:val="02D99189"/>
    <w:rsid w:val="051FE8DA"/>
    <w:rsid w:val="08679E87"/>
    <w:rsid w:val="090F5AC6"/>
    <w:rsid w:val="0AA88E06"/>
    <w:rsid w:val="0BA61383"/>
    <w:rsid w:val="0D2C387D"/>
    <w:rsid w:val="10AB583D"/>
    <w:rsid w:val="1776809A"/>
    <w:rsid w:val="1C057F5B"/>
    <w:rsid w:val="1CB6E431"/>
    <w:rsid w:val="1CBD94D6"/>
    <w:rsid w:val="1D2BFEAF"/>
    <w:rsid w:val="1DDB7819"/>
    <w:rsid w:val="2A156391"/>
    <w:rsid w:val="2D3B1E3C"/>
    <w:rsid w:val="2FC7AB56"/>
    <w:rsid w:val="3115372D"/>
    <w:rsid w:val="3804C2AD"/>
    <w:rsid w:val="39492C7C"/>
    <w:rsid w:val="3CF5E8F9"/>
    <w:rsid w:val="3DB22EB4"/>
    <w:rsid w:val="3DDC935B"/>
    <w:rsid w:val="3F94AC36"/>
    <w:rsid w:val="41BAAABE"/>
    <w:rsid w:val="426170F8"/>
    <w:rsid w:val="458ADCCA"/>
    <w:rsid w:val="45A4180C"/>
    <w:rsid w:val="4C75255B"/>
    <w:rsid w:val="4D7F9A66"/>
    <w:rsid w:val="51519C73"/>
    <w:rsid w:val="54002FEB"/>
    <w:rsid w:val="590B78DD"/>
    <w:rsid w:val="59ECE8BA"/>
    <w:rsid w:val="5A2FEEDC"/>
    <w:rsid w:val="5E063990"/>
    <w:rsid w:val="660A5634"/>
    <w:rsid w:val="668A699E"/>
    <w:rsid w:val="67965F31"/>
    <w:rsid w:val="681E975C"/>
    <w:rsid w:val="6929A475"/>
    <w:rsid w:val="69D698A2"/>
    <w:rsid w:val="6BE3BE05"/>
    <w:rsid w:val="70007157"/>
    <w:rsid w:val="70E8A765"/>
    <w:rsid w:val="7129239C"/>
    <w:rsid w:val="7948535C"/>
    <w:rsid w:val="7C8F9B45"/>
    <w:rsid w:val="7E2397E9"/>
    <w:rsid w:val="7F0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06F766F"/>
  <w15:docId w15:val="{E6FE68E8-23A8-4BA9-89D8-C687C6F66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83C"/>
    <w:rPr>
      <w:rFonts w:eastAsia="MS Mincho"/>
      <w:szCs w:val="24"/>
      <w:lang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005E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AE50F0"/>
    <w:pPr>
      <w:spacing w:after="120"/>
    </w:pPr>
  </w:style>
  <w:style w:type="paragraph" w:customStyle="1" w:styleId="3Bulletedcopypink">
    <w:name w:val="3 Bulleted copy pink &gt;"/>
    <w:basedOn w:val="1bodycopy"/>
    <w:qFormat/>
    <w:rsid w:val="008E3578"/>
    <w:pPr>
      <w:numPr>
        <w:numId w:val="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4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6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"/>
    <w:link w:val="8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AE50F0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BC755D"/>
    <w:pPr>
      <w:spacing w:after="240" w:line="259" w:lineRule="auto"/>
      <w:ind w:right="1134"/>
    </w:pPr>
    <w:rPr>
      <w:rFonts w:eastAsia="MS Mincho"/>
      <w:sz w:val="28"/>
      <w:szCs w:val="28"/>
      <w:lang w:eastAsia="en-US"/>
    </w:rPr>
  </w:style>
  <w:style w:type="paragraph" w:customStyle="1" w:styleId="7TableHeading">
    <w:name w:val="7 Table Heading"/>
    <w:basedOn w:val="Normal"/>
    <w:link w:val="7TableHeadingChar"/>
    <w:qFormat/>
    <w:rsid w:val="0013442F"/>
    <w:rPr>
      <w:rFonts w:cs="Arial"/>
      <w:szCs w:val="20"/>
    </w:rPr>
  </w:style>
  <w:style w:type="character" w:customStyle="1" w:styleId="7TableHeadingChar">
    <w:name w:val="7 Table Heading Char"/>
    <w:link w:val="7TableHeading"/>
    <w:rsid w:val="0013442F"/>
    <w:rPr>
      <w:rFonts w:eastAsia="MS Mincho" w:cs="Arial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heKeytableblue">
    <w:name w:val="The Key table blue"/>
    <w:basedOn w:val="TableNormal"/>
    <w:uiPriority w:val="99"/>
    <w:rsid w:val="00C90557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blue"/>
    <w:uiPriority w:val="99"/>
    <w:rsid w:val="00C12D40"/>
    <w:tblPr/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5"/>
      </w:numPr>
    </w:pPr>
  </w:style>
  <w:style w:type="paragraph" w:customStyle="1" w:styleId="9Boxheading">
    <w:name w:val="9 Box heading"/>
    <w:basedOn w:val="Normal"/>
    <w:qFormat/>
    <w:rsid w:val="00F84A6A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F84A6A"/>
    <w:pPr>
      <w:numPr>
        <w:numId w:val="7"/>
      </w:numPr>
      <w:ind w:right="284"/>
    </w:pPr>
    <w:rPr>
      <w:sz w:val="22"/>
    </w:rPr>
  </w:style>
  <w:style w:type="paragraph" w:customStyle="1" w:styleId="Text">
    <w:name w:val="Text"/>
    <w:basedOn w:val="BodyText"/>
    <w:link w:val="TextChar"/>
    <w:qFormat/>
    <w:rsid w:val="00C90557"/>
    <w:rPr>
      <w:rFonts w:cs="Arial"/>
      <w:szCs w:val="20"/>
    </w:rPr>
  </w:style>
  <w:style w:type="character" w:customStyle="1" w:styleId="TextChar">
    <w:name w:val="Text Char"/>
    <w:link w:val="Text"/>
    <w:rsid w:val="00C90557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9055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90557"/>
    <w:rPr>
      <w:rFonts w:eastAsia="MS Mincho"/>
      <w:szCs w:val="24"/>
      <w:lang w:val="en-US" w:eastAsia="en-US"/>
    </w:rPr>
  </w:style>
  <w:style w:type="character" w:styleId="FollowedHyperlink">
    <w:name w:val="FollowedHyperlink"/>
    <w:uiPriority w:val="99"/>
    <w:semiHidden/>
    <w:unhideWhenUsed/>
    <w:rsid w:val="000D2F12"/>
    <w:rPr>
      <w:color w:val="954F72"/>
      <w:u w:val="single"/>
    </w:rPr>
  </w:style>
  <w:style w:type="character" w:customStyle="1" w:styleId="Heading2Char">
    <w:name w:val="Heading 2 Char"/>
    <w:link w:val="Heading2"/>
    <w:uiPriority w:val="9"/>
    <w:rsid w:val="007005ED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62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8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1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78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0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8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44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67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93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65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4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45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8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80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9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0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01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3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4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23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8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7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9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6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44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5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6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3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3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4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KSL-KeyDoc-template-landscape-2019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A285BED4-220A-45F4-AD30-4B0AFFD57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KSL-KeyDoc-template-landscape-2019 (1)</Template>
  <TotalTime>1</TotalTime>
  <Pages>3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Primary School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Naidoo</dc:creator>
  <cp:lastModifiedBy>Simon</cp:lastModifiedBy>
  <cp:revision>3</cp:revision>
  <cp:lastPrinted>2018-10-02T22:43:00Z</cp:lastPrinted>
  <dcterms:created xsi:type="dcterms:W3CDTF">2021-03-07T16:29:00Z</dcterms:created>
  <dcterms:modified xsi:type="dcterms:W3CDTF">2021-03-07T20:14:00Z</dcterms:modified>
</cp:coreProperties>
</file>