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003" w:rsidRPr="00EF0003" w:rsidRDefault="00EF0003" w:rsidP="00EF0003">
      <w:pPr>
        <w:pStyle w:val="1bodycopy"/>
      </w:pPr>
    </w:p>
    <w:p w:rsidR="0074391D" w:rsidRDefault="00C53F2E" w:rsidP="00D37A15">
      <w:pPr>
        <w:pStyle w:val="2Subheadpink"/>
        <w:spacing w:before="0" w:after="0"/>
        <w:jc w:val="center"/>
        <w:rPr>
          <w:rFonts w:asciiTheme="minorHAnsi" w:hAnsiTheme="minorHAnsi" w:cstheme="minorHAnsi"/>
          <w:color w:val="auto"/>
          <w:u w:val="single"/>
        </w:rPr>
      </w:pPr>
      <w:r>
        <w:rPr>
          <w:rFonts w:asciiTheme="minorHAnsi" w:hAnsiTheme="minorHAnsi" w:cstheme="minorHAnsi"/>
          <w:color w:val="auto"/>
          <w:u w:val="single"/>
        </w:rPr>
        <w:t>Spring</w:t>
      </w:r>
      <w:r w:rsidR="000C5C2E" w:rsidRPr="0074391D">
        <w:rPr>
          <w:rFonts w:asciiTheme="minorHAnsi" w:hAnsiTheme="minorHAnsi" w:cstheme="minorHAnsi"/>
          <w:color w:val="auto"/>
          <w:u w:val="single"/>
        </w:rPr>
        <w:t xml:space="preserve"> term</w:t>
      </w:r>
      <w:r w:rsidR="00D779F7">
        <w:rPr>
          <w:rFonts w:asciiTheme="minorHAnsi" w:hAnsiTheme="minorHAnsi" w:cstheme="minorHAnsi"/>
          <w:color w:val="auto"/>
          <w:u w:val="single"/>
        </w:rPr>
        <w:t xml:space="preserve"> 2023</w:t>
      </w:r>
      <w:r w:rsidR="0074391D" w:rsidRPr="0074391D">
        <w:rPr>
          <w:rFonts w:asciiTheme="minorHAnsi" w:hAnsiTheme="minorHAnsi" w:cstheme="minorHAnsi"/>
          <w:color w:val="auto"/>
          <w:u w:val="single"/>
        </w:rPr>
        <w:t xml:space="preserve"> – Assembly themes</w:t>
      </w:r>
    </w:p>
    <w:p w:rsidR="0096233A" w:rsidRPr="0096233A" w:rsidRDefault="00E34A76" w:rsidP="0096233A">
      <w:pPr>
        <w:pStyle w:val="1bodycopy"/>
        <w:rPr>
          <w:color w:val="538135" w:themeColor="accent6" w:themeShade="BF"/>
        </w:rPr>
      </w:pPr>
      <w:r w:rsidRPr="00E34A76">
        <w:rPr>
          <w:b/>
          <w:color w:val="538135" w:themeColor="accent6" w:themeShade="BF"/>
          <w:sz w:val="28"/>
          <w:szCs w:val="28"/>
        </w:rPr>
        <w:t>Transport</w:t>
      </w:r>
      <w:r w:rsidR="00C5688A">
        <w:rPr>
          <w:b/>
          <w:color w:val="538135" w:themeColor="accent6" w:themeShade="BF"/>
          <w:sz w:val="28"/>
          <w:szCs w:val="28"/>
        </w:rPr>
        <w:t>/health/sustainable travel</w:t>
      </w:r>
      <w:r w:rsidRPr="00E34A76">
        <w:rPr>
          <w:b/>
          <w:color w:val="538135" w:themeColor="accent6" w:themeShade="BF"/>
          <w:sz w:val="28"/>
          <w:szCs w:val="28"/>
        </w:rPr>
        <w:t xml:space="preserve"> focus for the spring term 2023</w:t>
      </w:r>
      <w:r>
        <w:rPr>
          <w:color w:val="538135" w:themeColor="accent6" w:themeShade="BF"/>
        </w:rPr>
        <w:t>.</w:t>
      </w:r>
    </w:p>
    <w:tbl>
      <w:tblPr>
        <w:tblW w:w="14606" w:type="dxa"/>
        <w:tblInd w:w="-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537"/>
        <w:gridCol w:w="5103"/>
        <w:gridCol w:w="2131"/>
      </w:tblGrid>
      <w:tr w:rsidR="00AD3E23" w:rsidTr="007563CC">
        <w:trPr>
          <w:cantSplit/>
          <w:trHeight w:val="962"/>
        </w:trPr>
        <w:tc>
          <w:tcPr>
            <w:tcW w:w="2835" w:type="dxa"/>
            <w:shd w:val="clear" w:color="auto" w:fill="222A35" w:themeFill="text2" w:themeFillShade="80"/>
            <w:tcMar>
              <w:top w:w="113" w:type="dxa"/>
              <w:bottom w:w="113" w:type="dxa"/>
            </w:tcMar>
            <w:vAlign w:val="center"/>
          </w:tcPr>
          <w:p w:rsidR="00AD3E23" w:rsidRPr="001A0F66" w:rsidRDefault="00A453EB" w:rsidP="00A453EB">
            <w:pPr>
              <w:pStyle w:val="7Tablebodycopy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Week</w:t>
            </w:r>
          </w:p>
        </w:tc>
        <w:tc>
          <w:tcPr>
            <w:tcW w:w="4537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AD3E23" w:rsidRPr="007563CC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Monday</w:t>
            </w:r>
          </w:p>
        </w:tc>
        <w:tc>
          <w:tcPr>
            <w:tcW w:w="5103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AD3E23" w:rsidRPr="007563CC" w:rsidRDefault="007563CC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Wednesday/Thursday</w:t>
            </w:r>
          </w:p>
        </w:tc>
        <w:tc>
          <w:tcPr>
            <w:tcW w:w="2131" w:type="dxa"/>
            <w:shd w:val="clear" w:color="auto" w:fill="222A35" w:themeFill="text2" w:themeFillShade="80"/>
          </w:tcPr>
          <w:p w:rsidR="00AD3E23" w:rsidRPr="007563CC" w:rsidRDefault="00C53F2E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 xml:space="preserve">Friday </w:t>
            </w:r>
            <w:r w:rsidR="007563CC"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Celebration Assembly</w:t>
            </w:r>
          </w:p>
        </w:tc>
      </w:tr>
      <w:tr w:rsidR="0074391D" w:rsidTr="00C53F2E">
        <w:trPr>
          <w:cantSplit/>
          <w:trHeight w:val="962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74391D" w:rsidRPr="00C53F2E" w:rsidRDefault="00D779F7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8"/>
                <w:szCs w:val="28"/>
                <w:shd w:val="clear" w:color="auto" w:fill="FFFFFF"/>
              </w:rPr>
              <w:t>3-6</w:t>
            </w:r>
            <w:r w:rsidR="00C53F2E">
              <w:rPr>
                <w:rStyle w:val="normaltextrun"/>
                <w:rFonts w:asciiTheme="minorHAnsi" w:hAnsiTheme="minorHAnsi" w:cstheme="minorHAnsi"/>
                <w:color w:val="000000"/>
                <w:sz w:val="28"/>
                <w:szCs w:val="28"/>
                <w:shd w:val="clear" w:color="auto" w:fill="FFFFFF"/>
              </w:rPr>
              <w:t xml:space="preserve"> J</w:t>
            </w:r>
            <w:r w:rsidR="00C53F2E" w:rsidRPr="00C53F2E">
              <w:rPr>
                <w:rStyle w:val="normaltextrun"/>
                <w:rFonts w:asciiTheme="minorHAnsi" w:hAnsiTheme="minorHAnsi" w:cstheme="minorHAnsi"/>
                <w:color w:val="000000"/>
                <w:sz w:val="28"/>
                <w:szCs w:val="28"/>
                <w:shd w:val="clear" w:color="auto" w:fill="FFFFFF"/>
              </w:rPr>
              <w:t>anuary</w:t>
            </w:r>
          </w:p>
        </w:tc>
        <w:tc>
          <w:tcPr>
            <w:tcW w:w="4537" w:type="dxa"/>
            <w:shd w:val="clear" w:color="auto" w:fill="D9D9D9" w:themeFill="background1" w:themeFillShade="D9"/>
            <w:tcMar>
              <w:top w:w="113" w:type="dxa"/>
              <w:bottom w:w="113" w:type="dxa"/>
            </w:tcMar>
          </w:tcPr>
          <w:p w:rsidR="007563CC" w:rsidRPr="009B2D73" w:rsidRDefault="00C53F2E" w:rsidP="00C53F2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Inset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9B2D73" w:rsidRDefault="00950684" w:rsidP="00F87880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Day of Peace</w:t>
            </w:r>
          </w:p>
          <w:p w:rsidR="00950684" w:rsidRDefault="00950684" w:rsidP="00F87880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(1</w:t>
            </w:r>
            <w:r w:rsidRPr="00950684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  <w:p w:rsidR="00950684" w:rsidRPr="009B2D73" w:rsidRDefault="00950684" w:rsidP="00F87880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Braille Day (4</w:t>
            </w:r>
            <w:r w:rsidRPr="00950684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 </w:t>
            </w:r>
          </w:p>
        </w:tc>
        <w:tc>
          <w:tcPr>
            <w:tcW w:w="2131" w:type="dxa"/>
            <w:shd w:val="clear" w:color="auto" w:fill="auto"/>
          </w:tcPr>
          <w:p w:rsidR="0074391D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C53F2E" w:rsidRPr="009B2D73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74391D" w:rsidRPr="009B2D73" w:rsidRDefault="00543D53" w:rsidP="00C53F2E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8</w:t>
            </w:r>
            <w:r w:rsidR="00D779F7">
              <w:rPr>
                <w:rFonts w:asciiTheme="minorHAnsi" w:hAnsiTheme="minorHAnsi" w:cstheme="minorHAnsi"/>
                <w:sz w:val="28"/>
                <w:szCs w:val="28"/>
              </w:rPr>
              <w:t>-13</w:t>
            </w:r>
            <w:r w:rsidR="00C53F2E">
              <w:rPr>
                <w:rFonts w:asciiTheme="minorHAnsi" w:hAnsiTheme="minorHAnsi" w:cstheme="minorHAnsi"/>
                <w:sz w:val="28"/>
                <w:szCs w:val="28"/>
              </w:rPr>
              <w:t xml:space="preserve"> January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74391D" w:rsidRDefault="00D779F7" w:rsidP="006E2BE1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Religion Day (15</w:t>
            </w:r>
            <w:r w:rsidR="006E2BE1"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6E2BE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  <w:p w:rsidR="00861A64" w:rsidRPr="00861A64" w:rsidRDefault="00861A64" w:rsidP="00861A64">
            <w:pPr>
              <w:pStyle w:val="7Tablecopybulleted"/>
              <w:numPr>
                <w:ilvl w:val="0"/>
                <w:numId w:val="0"/>
              </w:numPr>
              <w:ind w:left="340" w:hanging="170"/>
              <w:jc w:val="center"/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</w:pPr>
            <w:r w:rsidRPr="00861A64">
              <w:rPr>
                <w:rFonts w:asciiTheme="minorHAnsi" w:hAnsiTheme="minorHAnsi" w:cstheme="minorHAnsi"/>
                <w:bCs/>
                <w:color w:val="4472C4" w:themeColor="accent1"/>
                <w:sz w:val="28"/>
                <w:szCs w:val="28"/>
              </w:rPr>
              <w:t>PN Can we learn how to deal with pressure?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6E2BE1" w:rsidRDefault="00950684" w:rsidP="00950684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Martin Luther King- Dream on</w:t>
            </w:r>
            <w:r w:rsidR="006E2BE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</w:p>
          <w:p w:rsidR="00950684" w:rsidRDefault="00D779F7" w:rsidP="00950684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(16</w:t>
            </w:r>
            <w:r w:rsidR="006E2BE1"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6E2BE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  <w:r w:rsidR="00950684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:rsidR="0074391D" w:rsidRPr="008E0E0F" w:rsidRDefault="0074391D" w:rsidP="00950684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74391D" w:rsidRPr="009B2D73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563CC" w:rsidTr="00C53F2E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7563CC" w:rsidRPr="008E0E0F" w:rsidRDefault="00D779F7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  <w:t>16-20</w:t>
            </w:r>
            <w:r w:rsidR="00C53F2E"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  <w:t xml:space="preserve"> January</w:t>
            </w:r>
          </w:p>
        </w:tc>
        <w:tc>
          <w:tcPr>
            <w:tcW w:w="4537" w:type="dxa"/>
            <w:shd w:val="clear" w:color="auto" w:fill="FFFFFF" w:themeFill="background1"/>
            <w:tcMar>
              <w:top w:w="113" w:type="dxa"/>
              <w:bottom w:w="113" w:type="dxa"/>
            </w:tcMar>
          </w:tcPr>
          <w:p w:rsidR="00F87880" w:rsidRDefault="00F87880" w:rsidP="00F87880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The Beauty of birds</w:t>
            </w:r>
          </w:p>
          <w:p w:rsidR="00D10654" w:rsidRDefault="00F87880" w:rsidP="00D10654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RSPB Big Schools Bird Count</w:t>
            </w:r>
            <w:r w:rsidR="00D779F7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</w:p>
          <w:p w:rsidR="007563CC" w:rsidRDefault="00F87880" w:rsidP="00D10654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Lucky Duck (EYFS)</w:t>
            </w:r>
          </w:p>
          <w:p w:rsidR="0073183D" w:rsidRDefault="0073183D" w:rsidP="00D10654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73183D"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Sustrans assembly: Walk and scoot to school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:rsidR="00861A64" w:rsidRPr="00861A64" w:rsidRDefault="00861A64" w:rsidP="00D10654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PN Dow we throw things away too easily?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7563CC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E2BE1">
              <w:rPr>
                <w:rFonts w:asciiTheme="minorHAnsi" w:hAnsiTheme="minorHAnsi" w:cstheme="minorHAnsi"/>
                <w:bCs/>
                <w:sz w:val="28"/>
                <w:szCs w:val="28"/>
              </w:rPr>
              <w:t>Burns Night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(25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  <w:p w:rsidR="00370FE9" w:rsidRDefault="00370FE9" w:rsidP="00370FE9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Chinese New Year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(22</w:t>
            </w:r>
            <w:r w:rsidRPr="00D10654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nd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January)</w:t>
            </w:r>
          </w:p>
          <w:p w:rsidR="006E2BE1" w:rsidRPr="009B2D73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797D6B" w:rsidRPr="009B2D73" w:rsidRDefault="00797D6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424D1D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24D1D" w:rsidRPr="00C53F2E" w:rsidRDefault="00D779F7" w:rsidP="00C53F2E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8"/>
                <w:szCs w:val="28"/>
                <w:shd w:val="clear" w:color="auto" w:fill="FFFFFF"/>
              </w:rPr>
              <w:lastRenderedPageBreak/>
              <w:t>23-27</w:t>
            </w:r>
            <w:r w:rsidR="00C53F2E" w:rsidRPr="00C53F2E">
              <w:rPr>
                <w:rStyle w:val="normaltextrun"/>
                <w:rFonts w:asciiTheme="minorHAnsi" w:hAnsiTheme="minorHAnsi" w:cstheme="minorHAnsi"/>
                <w:color w:val="000000"/>
                <w:sz w:val="28"/>
                <w:szCs w:val="28"/>
                <w:shd w:val="clear" w:color="auto" w:fill="FFFFFF"/>
              </w:rPr>
              <w:t xml:space="preserve"> January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F87880" w:rsidRDefault="00F87880" w:rsidP="00F87880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Diversity</w:t>
            </w:r>
          </w:p>
          <w:p w:rsidR="00D10654" w:rsidRDefault="00D10654" w:rsidP="00D10654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Chinese New Year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(22</w:t>
            </w:r>
            <w:r w:rsidRPr="00D10654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nd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January)</w:t>
            </w:r>
          </w:p>
          <w:p w:rsidR="00D10654" w:rsidRDefault="00370FE9" w:rsidP="00F87880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Australia Day (28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  <w:p w:rsidR="00861A64" w:rsidRPr="00861A64" w:rsidRDefault="00861A64" w:rsidP="00F87880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color w:val="4472C4" w:themeColor="accen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color w:val="4472C4" w:themeColor="accent1"/>
                <w:sz w:val="28"/>
                <w:szCs w:val="28"/>
              </w:rPr>
              <w:t>PN Do social influencers have too much control? (Prime drinks)</w:t>
            </w:r>
          </w:p>
          <w:p w:rsidR="00797D6B" w:rsidRPr="008E0E0F" w:rsidRDefault="00797D6B" w:rsidP="00861A64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424D1D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Holocaust Memorial Day </w:t>
            </w:r>
          </w:p>
          <w:p w:rsidR="006E2BE1" w:rsidRPr="008E0E0F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(27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972FE4" w:rsidRPr="00972FE4" w:rsidRDefault="00972FE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D779F7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30 January -3</w:t>
            </w:r>
            <w:r w:rsidR="00C53F2E">
              <w:rPr>
                <w:rFonts w:asciiTheme="minorHAnsi" w:hAnsiTheme="minorHAnsi" w:cstheme="minorHAnsi"/>
                <w:sz w:val="28"/>
                <w:szCs w:val="28"/>
              </w:rPr>
              <w:t xml:space="preserve"> February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F87880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LGBT History Month</w:t>
            </w:r>
            <w:r w:rsidR="00D10654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(1</w:t>
            </w:r>
            <w:r w:rsidR="00D10654" w:rsidRPr="00D10654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 w:rsidR="00D10654">
              <w:rPr>
                <w:rFonts w:asciiTheme="minorHAnsi" w:hAnsiTheme="minorHAnsi" w:cstheme="minorHAnsi"/>
                <w:bCs/>
                <w:sz w:val="28"/>
                <w:szCs w:val="28"/>
              </w:rPr>
              <w:t>-28th Feb)</w:t>
            </w:r>
          </w:p>
          <w:p w:rsidR="006E2BE1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National Storytelling Week</w:t>
            </w:r>
          </w:p>
          <w:p w:rsidR="000839D5" w:rsidRDefault="00D1065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(28</w:t>
            </w:r>
            <w:r w:rsidRPr="00D10654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Jan-5</w:t>
            </w:r>
            <w:r w:rsidR="006E2BE1"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6E2BE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</w:t>
            </w:r>
            <w:r w:rsidR="000839D5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</w:p>
          <w:p w:rsidR="006E2BE1" w:rsidRDefault="000839D5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CD1B5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Stories from around the world</w:t>
            </w:r>
          </w:p>
          <w:p w:rsidR="00861A64" w:rsidRDefault="00861A6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</w:pPr>
            <w:r w:rsidRPr="00861A64"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PN Does the natural World have rights? (Amazon rainforest)</w:t>
            </w:r>
          </w:p>
          <w:p w:rsidR="00861A64" w:rsidRPr="00861A64" w:rsidRDefault="00861A64" w:rsidP="00861A64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color w:val="4472C4" w:themeColor="accent1"/>
                <w:sz w:val="28"/>
                <w:szCs w:val="28"/>
              </w:rPr>
            </w:pPr>
            <w:r w:rsidRPr="00861A64">
              <w:rPr>
                <w:rFonts w:asciiTheme="minorHAnsi" w:hAnsiTheme="minorHAnsi" w:cstheme="minorHAnsi"/>
                <w:bCs/>
                <w:color w:val="4472C4" w:themeColor="accent1"/>
                <w:sz w:val="28"/>
                <w:szCs w:val="28"/>
              </w:rPr>
              <w:t>Guest speaker: Daniel Kish- Echo Location Assembly</w:t>
            </w:r>
          </w:p>
          <w:p w:rsidR="00861A64" w:rsidRPr="00861A64" w:rsidRDefault="00861A6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D779F7" w:rsidRDefault="00D779F7" w:rsidP="00D779F7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Time to Talk Day (3</w:t>
            </w:r>
            <w:r w:rsidRPr="00D779F7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</w:t>
            </w:r>
          </w:p>
          <w:p w:rsidR="00D779F7" w:rsidRDefault="00D779F7" w:rsidP="006E2BE1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</w:p>
          <w:p w:rsidR="006E2BE1" w:rsidRDefault="006E2BE1" w:rsidP="00F503F4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Rosa Parks </w:t>
            </w:r>
            <w:r w:rsidR="00D10654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Birthd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ay (4</w:t>
            </w:r>
            <w:r w:rsidRPr="006E2BE1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th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February)</w:t>
            </w:r>
          </w:p>
          <w:p w:rsidR="002B196B" w:rsidRDefault="00D10654" w:rsidP="00F503F4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Waitangi Day (6</w:t>
            </w:r>
            <w:r w:rsidR="002B196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6</w:t>
            </w:r>
            <w:r w:rsidR="002B196B" w:rsidRPr="002B196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h</w:t>
            </w:r>
            <w:r w:rsidR="002B196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February)</w:t>
            </w:r>
          </w:p>
          <w:p w:rsidR="00D779F7" w:rsidRPr="00F503F4" w:rsidRDefault="00D779F7" w:rsidP="00F503F4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3C37DF" w:rsidRPr="00F503F4" w:rsidRDefault="003C37DF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D10654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6-10</w:t>
            </w:r>
            <w:r w:rsidR="00C53F2E">
              <w:rPr>
                <w:rFonts w:asciiTheme="minorHAnsi" w:hAnsiTheme="minorHAnsi" w:cstheme="minorHAnsi"/>
                <w:sz w:val="28"/>
                <w:szCs w:val="28"/>
              </w:rPr>
              <w:t xml:space="preserve"> February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AD144B" w:rsidRDefault="00AD144B" w:rsidP="00F87880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Charles Dickens’ Birthday (7</w:t>
            </w:r>
            <w:r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 </w:t>
            </w:r>
          </w:p>
          <w:p w:rsidR="003C37DF" w:rsidRDefault="00F87880" w:rsidP="00F87880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Safer Internet</w:t>
            </w:r>
            <w:r w:rsidR="00D10654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Day (7</w:t>
            </w:r>
            <w:r w:rsidR="00AD144B"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</w:t>
            </w:r>
          </w:p>
          <w:p w:rsidR="00F87880" w:rsidRDefault="00F87880" w:rsidP="00F87880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Darwin Day</w:t>
            </w:r>
            <w:r w:rsid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(12</w:t>
            </w:r>
            <w:r w:rsidR="00AD144B"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</w:t>
            </w:r>
          </w:p>
          <w:p w:rsidR="00C8390E" w:rsidRPr="00C8390E" w:rsidRDefault="00C8390E" w:rsidP="00F87880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</w:pPr>
            <w:r w:rsidRPr="00C8390E"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Green Football Weekend</w:t>
            </w:r>
          </w:p>
          <w:p w:rsidR="00C8390E" w:rsidRPr="00C8390E" w:rsidRDefault="00C8390E" w:rsidP="00F87880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70AD47" w:themeColor="accent6"/>
                <w:sz w:val="28"/>
                <w:szCs w:val="28"/>
              </w:rPr>
            </w:pPr>
            <w:r w:rsidRPr="00C8390E"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PN Should men and women’s sports teams be paid the same amount?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Pr="008D2AC4" w:rsidRDefault="00D10654" w:rsidP="00424D1D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Random Acts of Kindness Week (13</w:t>
            </w:r>
            <w:r w:rsidR="00AD144B" w:rsidRPr="00AD144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th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-19</w:t>
            </w:r>
            <w:r w:rsidR="00AD144B" w:rsidRPr="00AD144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th</w:t>
            </w:r>
            <w:r w:rsidR="00AD144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February)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8D2AC4" w:rsidRPr="008D2AC4" w:rsidRDefault="008D2AC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  <w:trHeight w:val="962"/>
        </w:trPr>
        <w:tc>
          <w:tcPr>
            <w:tcW w:w="2835" w:type="dxa"/>
            <w:shd w:val="clear" w:color="auto" w:fill="222A35" w:themeFill="text2" w:themeFillShade="80"/>
            <w:tcMar>
              <w:top w:w="113" w:type="dxa"/>
              <w:bottom w:w="113" w:type="dxa"/>
            </w:tcMar>
            <w:vAlign w:val="center"/>
          </w:tcPr>
          <w:p w:rsidR="003C37DF" w:rsidRPr="001A0F66" w:rsidRDefault="00A453EB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Week</w:t>
            </w:r>
          </w:p>
        </w:tc>
        <w:tc>
          <w:tcPr>
            <w:tcW w:w="4537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3C37DF" w:rsidRPr="007563CC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Monday</w:t>
            </w:r>
          </w:p>
        </w:tc>
        <w:tc>
          <w:tcPr>
            <w:tcW w:w="5103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3C37DF" w:rsidRPr="007563CC" w:rsidRDefault="003C37DF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Wednesday/Thursday</w:t>
            </w:r>
          </w:p>
        </w:tc>
        <w:tc>
          <w:tcPr>
            <w:tcW w:w="2131" w:type="dxa"/>
            <w:shd w:val="clear" w:color="auto" w:fill="222A35" w:themeFill="text2" w:themeFillShade="80"/>
          </w:tcPr>
          <w:p w:rsidR="003C37DF" w:rsidRPr="007563CC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 xml:space="preserve">Friday </w:t>
            </w:r>
            <w:r w:rsidR="003C37DF"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Celebration Assembly</w:t>
            </w:r>
          </w:p>
        </w:tc>
      </w:tr>
      <w:tr w:rsidR="003C37DF" w:rsidTr="00577A42">
        <w:trPr>
          <w:cantSplit/>
          <w:trHeight w:val="962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8D2AC4" w:rsidRDefault="00D10654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20-24</w:t>
            </w:r>
            <w:r w:rsidR="00C53F2E">
              <w:rPr>
                <w:rFonts w:asciiTheme="minorHAnsi" w:hAnsiTheme="minorHAnsi" w:cstheme="minorHAnsi"/>
                <w:sz w:val="28"/>
                <w:szCs w:val="28"/>
              </w:rPr>
              <w:t xml:space="preserve"> February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Mother Language Day  (21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</w:t>
            </w:r>
          </w:p>
          <w:p w:rsidR="00AD144B" w:rsidRDefault="00D10654" w:rsidP="000839D5">
            <w:pPr>
              <w:pStyle w:val="paragraph"/>
              <w:spacing w:before="0" w:beforeAutospacing="0" w:after="0" w:afterAutospacing="0"/>
              <w:ind w:left="165"/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Fair Trade Fortnight (27th</w:t>
            </w:r>
            <w:r w:rsid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Feb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-12</w:t>
            </w:r>
            <w:r w:rsidR="00AD144B"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9B21DB" w:rsidRPr="009B21DB" w:rsidRDefault="009B21DB" w:rsidP="000839D5">
            <w:pPr>
              <w:pStyle w:val="paragraph"/>
              <w:spacing w:before="0" w:beforeAutospacing="0" w:after="0" w:afterAutospacing="0"/>
              <w:ind w:left="165"/>
              <w:jc w:val="center"/>
              <w:textAlignment w:val="baseline"/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 xml:space="preserve">Sustainable Travel to School and the impact on </w:t>
            </w:r>
            <w:r w:rsidRPr="00580453"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climate</w:t>
            </w:r>
            <w:r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 xml:space="preserve"> change led by the Schools’ Travel Team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AD144B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D144B">
              <w:rPr>
                <w:rFonts w:asciiTheme="minorHAnsi" w:hAnsiTheme="minorHAnsi" w:cstheme="minorHAnsi"/>
                <w:bCs/>
                <w:sz w:val="28"/>
                <w:szCs w:val="28"/>
              </w:rPr>
              <w:t>World Thinking Day (22</w:t>
            </w:r>
            <w:r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nd</w:t>
            </w:r>
            <w:r w:rsidRP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)</w:t>
            </w:r>
          </w:p>
          <w:p w:rsidR="009B21DB" w:rsidRDefault="009B21DB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9B21DB" w:rsidRPr="009B21DB" w:rsidRDefault="009B21DB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/>
                <w:bCs/>
                <w:color w:val="4472C4" w:themeColor="accen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28"/>
                <w:szCs w:val="28"/>
              </w:rPr>
              <w:t xml:space="preserve">PN Different forms of communication using </w:t>
            </w:r>
            <w:r w:rsidRPr="009B3460">
              <w:rPr>
                <w:rFonts w:asciiTheme="minorHAnsi" w:hAnsiTheme="minorHAnsi" w:cstheme="minorHAnsi"/>
                <w:b/>
                <w:bCs/>
                <w:color w:val="4472C4" w:themeColor="accent1"/>
                <w:sz w:val="28"/>
                <w:szCs w:val="28"/>
              </w:rPr>
              <w:t>the</w:t>
            </w: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28"/>
                <w:szCs w:val="28"/>
              </w:rPr>
              <w:t xml:space="preserve"> recent study from St Andrews University </w:t>
            </w:r>
            <w:r w:rsidRPr="00E70495">
              <w:rPr>
                <w:rFonts w:asciiTheme="minorHAnsi" w:hAnsiTheme="minorHAnsi" w:cstheme="minorHAnsi"/>
                <w:b/>
                <w:bCs/>
                <w:color w:val="4472C4" w:themeColor="accent1"/>
                <w:sz w:val="28"/>
                <w:szCs w:val="28"/>
              </w:rPr>
              <w:t>where</w:t>
            </w: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28"/>
                <w:szCs w:val="28"/>
              </w:rPr>
              <w:t xml:space="preserve"> people had to match gestures from monkeys/bononbos with different behaviours.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3C37DF" w:rsidRPr="001A0F66" w:rsidRDefault="003C37DF" w:rsidP="008D2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A0F66" w:rsidRDefault="00D10654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27 February -3 </w:t>
            </w:r>
            <w:r w:rsidR="00C53F2E">
              <w:rPr>
                <w:rFonts w:asciiTheme="minorHAnsi" w:hAnsiTheme="minorHAnsi" w:cstheme="minorHAnsi"/>
                <w:sz w:val="28"/>
                <w:szCs w:val="28"/>
              </w:rPr>
              <w:t>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Launch Women’s History Month  (1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-31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AD3E23">
              <w:rPr>
                <w:rFonts w:asciiTheme="minorHAnsi" w:hAnsiTheme="minorHAnsi" w:cstheme="minorHAnsi"/>
                <w:bCs/>
                <w:sz w:val="28"/>
                <w:szCs w:val="28"/>
              </w:rPr>
              <w:t>Mary Anning (KS1)</w:t>
            </w:r>
          </w:p>
          <w:p w:rsidR="000839D5" w:rsidRDefault="000839D5" w:rsidP="000839D5">
            <w:pPr>
              <w:pStyle w:val="paragraph"/>
              <w:spacing w:before="0" w:beforeAutospacing="0" w:after="0" w:afterAutospacing="0"/>
              <w:ind w:left="330" w:hanging="165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The Girl and the Dinosaur (EYFS)</w:t>
            </w:r>
          </w:p>
          <w:p w:rsidR="003C37DF" w:rsidRPr="001336C6" w:rsidRDefault="003C37DF" w:rsidP="001336C6">
            <w:pPr>
              <w:pStyle w:val="7Tablecopybulleted"/>
              <w:numPr>
                <w:ilvl w:val="0"/>
                <w:numId w:val="0"/>
              </w:numPr>
              <w:ind w:left="34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0839D5" w:rsidP="001336C6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0839D5">
              <w:rPr>
                <w:rFonts w:asciiTheme="minorHAnsi" w:hAnsiTheme="minorHAnsi" w:cstheme="minorHAnsi"/>
                <w:bCs/>
                <w:sz w:val="28"/>
                <w:szCs w:val="28"/>
              </w:rPr>
              <w:t>World Book Day (3rd March)</w:t>
            </w:r>
          </w:p>
          <w:p w:rsidR="000839D5" w:rsidRDefault="000839D5" w:rsidP="001336C6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CD1B5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Books from other cultures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:rsidR="00E70495" w:rsidRPr="00E70495" w:rsidRDefault="00E70495" w:rsidP="001336C6">
            <w:pPr>
              <w:pStyle w:val="7Tablebodycopy"/>
              <w:jc w:val="center"/>
              <w:rPr>
                <w:rFonts w:asciiTheme="minorHAnsi" w:hAnsiTheme="minorHAnsi" w:cstheme="minorHAnsi"/>
                <w:b/>
                <w:bCs/>
                <w:color w:val="0070C0"/>
                <w:sz w:val="28"/>
                <w:szCs w:val="28"/>
              </w:rPr>
            </w:pPr>
            <w:r w:rsidRPr="00E70495">
              <w:rPr>
                <w:rFonts w:asciiTheme="minorHAnsi" w:hAnsiTheme="minorHAnsi" w:cstheme="minorHAnsi"/>
                <w:b/>
                <w:bCs/>
                <w:color w:val="4472C4" w:themeColor="accent1"/>
                <w:sz w:val="28"/>
                <w:szCs w:val="28"/>
              </w:rPr>
              <w:t>Visit from East Sussex Vision Support Team to talk to children about Visual Impairment and how these can be helped by technology, guide dogs etc.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336C6" w:rsidRPr="001A0F66" w:rsidRDefault="001336C6" w:rsidP="00C53F2E">
            <w:pPr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7-11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Women’s Day (8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9B3460" w:rsidRPr="00AD3E23" w:rsidRDefault="009B3460" w:rsidP="009B3460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BBC Assembly on IWD- </w:t>
            </w:r>
            <w:r w:rsidRPr="00AD3E23">
              <w:rPr>
                <w:rFonts w:asciiTheme="minorHAnsi" w:hAnsiTheme="minorHAnsi" w:cs="Arial"/>
                <w:sz w:val="28"/>
                <w:szCs w:val="28"/>
                <w:shd w:val="clear" w:color="auto" w:fill="FFFFFF"/>
              </w:rPr>
              <w:t>Malala Yousafzai</w:t>
            </w:r>
            <w:r w:rsidRPr="00AD3E23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(KS2)</w:t>
            </w:r>
          </w:p>
          <w:p w:rsidR="009B3460" w:rsidRDefault="009B3460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0839D5" w:rsidRPr="001336C6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0839D5" w:rsidRDefault="00580453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</w:pPr>
            <w:r w:rsidRPr="00580453"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PN Hazel Dormice</w:t>
            </w:r>
            <w:r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- endangered actions that can be taken locally.</w:t>
            </w:r>
          </w:p>
          <w:p w:rsidR="00580453" w:rsidRDefault="00580453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UN Ocean Treaty to protect world’s oceans</w:t>
            </w:r>
          </w:p>
          <w:p w:rsidR="00580453" w:rsidRPr="00580453" w:rsidRDefault="00580453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color w:val="538135" w:themeColor="accent6" w:themeShade="BF"/>
                <w:sz w:val="28"/>
                <w:szCs w:val="28"/>
              </w:rPr>
              <w:t>CBBC Newsround Climate Change: Could reflecting sunlight into space help?</w:t>
            </w:r>
          </w:p>
          <w:p w:rsidR="00CE7FB3" w:rsidRPr="009B3460" w:rsidRDefault="000839D5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4472C4" w:themeColor="accen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World </w:t>
            </w:r>
            <w:r w:rsidR="00CE7FB3">
              <w:rPr>
                <w:rFonts w:asciiTheme="minorHAnsi" w:hAnsiTheme="minorHAnsi" w:cstheme="minorHAnsi"/>
                <w:bCs/>
                <w:sz w:val="28"/>
                <w:szCs w:val="28"/>
              </w:rPr>
              <w:t>Maths Day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(12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  <w:r w:rsidR="009B3460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  <w:r w:rsidR="009B3460">
              <w:rPr>
                <w:rFonts w:asciiTheme="minorHAnsi" w:hAnsiTheme="minorHAnsi" w:cstheme="minorHAnsi"/>
                <w:bCs/>
                <w:color w:val="4472C4" w:themeColor="accent1"/>
                <w:sz w:val="28"/>
                <w:szCs w:val="28"/>
              </w:rPr>
              <w:t>PN Could the world become cashless?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336C6" w:rsidRPr="001A0F6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14-18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002A3F" w:rsidRDefault="00CE7FB3" w:rsidP="00CE7FB3">
            <w:pPr>
              <w:pStyle w:val="7Tablebodycopy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Spring Equinox and Earth Day</w:t>
            </w:r>
            <w:r w:rsidR="000839D5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(20</w:t>
            </w:r>
            <w:r w:rsidR="000839D5" w:rsidRPr="000839D5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th</w:t>
            </w:r>
            <w:r w:rsidR="000839D5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March)</w:t>
            </w:r>
          </w:p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Holi Purim (16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-18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0839D5" w:rsidRPr="001336C6" w:rsidRDefault="000839D5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E7FB3" w:rsidRDefault="00CE7FB3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 Patrick’s Day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(17</w:t>
            </w:r>
            <w:r w:rsidR="00CD1B5B"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874ADC" w:rsidRDefault="00874ADC" w:rsidP="00874ADC">
            <w:pPr>
              <w:pStyle w:val="7Tablebodycopy"/>
              <w:jc w:val="center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World Science Week 2023: </w:t>
            </w:r>
            <w:r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‘Growth</w:t>
            </w:r>
            <w:r w:rsidRPr="007563CC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’</w:t>
            </w:r>
          </w:p>
          <w:p w:rsidR="00874ADC" w:rsidRDefault="00874ADC" w:rsidP="00874ADC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874ADC">
              <w:rPr>
                <w:rFonts w:asciiTheme="minorHAnsi" w:hAnsiTheme="minorHAnsi" w:cstheme="minorHAnsi"/>
                <w:bCs/>
                <w:sz w:val="28"/>
                <w:szCs w:val="28"/>
                <w:highlight w:val="yellow"/>
              </w:rPr>
              <w:t>Engineer’s Week</w:t>
            </w:r>
          </w:p>
          <w:p w:rsidR="00874ADC" w:rsidRPr="001336C6" w:rsidRDefault="00874ADC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336C6" w:rsidRPr="001A0F6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77320" w:rsidRDefault="00C53F2E" w:rsidP="00002A3F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21-25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CE7FB3" w:rsidP="00577A42">
            <w:pPr>
              <w:pStyle w:val="7Tablebodycopy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International Day for the Elimination of Racial Discrimination</w:t>
            </w:r>
            <w:r>
              <w:rPr>
                <w:rStyle w:val="Hyperlink"/>
                <w:rFonts w:asciiTheme="minorHAnsi" w:hAnsiTheme="minorHAnsi"/>
                <w:sz w:val="28"/>
                <w:szCs w:val="28"/>
              </w:rPr>
              <w:t xml:space="preserve"> </w:t>
            </w: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(21 March)</w:t>
            </w:r>
          </w:p>
          <w:p w:rsidR="000839D5" w:rsidRDefault="000839D5" w:rsidP="00577A42">
            <w:pPr>
              <w:pStyle w:val="7Tablebodycopy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World Poetry Day (21</w:t>
            </w:r>
            <w:r w:rsidRPr="000839D5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st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March)</w:t>
            </w:r>
          </w:p>
          <w:p w:rsidR="000839D5" w:rsidRDefault="000839D5" w:rsidP="00577A42">
            <w:pPr>
              <w:pStyle w:val="7Tablebodycopy"/>
              <w:jc w:val="center"/>
              <w:rPr>
                <w:rStyle w:val="Hyperlink"/>
                <w:rFonts w:asciiTheme="minorHAnsi" w:hAnsiTheme="minorHAnsi"/>
                <w:i/>
                <w:color w:val="auto"/>
                <w:sz w:val="28"/>
                <w:szCs w:val="28"/>
                <w:u w:val="none"/>
              </w:rPr>
            </w:pPr>
            <w:r w:rsidRPr="00CD1B5B">
              <w:rPr>
                <w:rStyle w:val="Hyperlink"/>
                <w:rFonts w:asciiTheme="minorHAnsi" w:hAnsiTheme="minorHAnsi"/>
                <w:i/>
                <w:color w:val="auto"/>
                <w:sz w:val="28"/>
                <w:szCs w:val="28"/>
                <w:u w:val="none"/>
              </w:rPr>
              <w:t>Poems from around the world</w:t>
            </w:r>
          </w:p>
          <w:p w:rsidR="00E8463A" w:rsidRPr="00E8463A" w:rsidRDefault="00E8463A" w:rsidP="00577A42">
            <w:pPr>
              <w:pStyle w:val="7Tablebodycopy"/>
              <w:jc w:val="center"/>
              <w:rPr>
                <w:rStyle w:val="Hyperlink"/>
                <w:rFonts w:asciiTheme="minorHAnsi" w:hAnsiTheme="minorHAnsi" w:cstheme="minorHAnsi"/>
                <w:color w:val="2F5496" w:themeColor="accent1" w:themeShade="BF"/>
                <w:sz w:val="28"/>
                <w:szCs w:val="28"/>
                <w:u w:val="none"/>
              </w:rPr>
            </w:pPr>
            <w:r w:rsidRPr="00E8463A">
              <w:rPr>
                <w:rStyle w:val="Hyperlink"/>
                <w:rFonts w:asciiTheme="minorHAnsi" w:hAnsiTheme="minorHAnsi" w:cstheme="minorHAnsi"/>
                <w:color w:val="2F5496" w:themeColor="accent1" w:themeShade="BF"/>
                <w:sz w:val="28"/>
                <w:szCs w:val="28"/>
                <w:u w:val="none"/>
              </w:rPr>
              <w:t>PN Should we always be able to speak our minds? (Gary Lineker)</w:t>
            </w:r>
          </w:p>
          <w:p w:rsidR="00E8463A" w:rsidRPr="00E8463A" w:rsidRDefault="00E8463A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4472C4" w:themeColor="accent1"/>
                <w:sz w:val="28"/>
                <w:szCs w:val="28"/>
              </w:rPr>
            </w:pPr>
            <w:r w:rsidRPr="00E8463A">
              <w:rPr>
                <w:rStyle w:val="Hyperlink"/>
                <w:rFonts w:asciiTheme="minorHAnsi" w:hAnsiTheme="minorHAnsi" w:cstheme="minorHAnsi"/>
                <w:color w:val="2F5496" w:themeColor="accent1" w:themeShade="BF"/>
                <w:sz w:val="28"/>
                <w:szCs w:val="28"/>
                <w:u w:val="none"/>
              </w:rPr>
              <w:t>PN Should Roald Dahl’s books be changed for modern times?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CE7FB3" w:rsidP="00177320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24D1D">
              <w:rPr>
                <w:rFonts w:asciiTheme="minorHAnsi" w:hAnsiTheme="minorHAnsi" w:cstheme="minorHAnsi"/>
                <w:bCs/>
                <w:sz w:val="28"/>
                <w:szCs w:val="28"/>
              </w:rPr>
              <w:t>World Water Day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(22</w:t>
            </w:r>
            <w:r w:rsidR="00CD1B5B"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nd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CE7FB3" w:rsidRPr="00424D1D" w:rsidRDefault="00CE7FB3" w:rsidP="00177320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Mother’s Day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(27</w:t>
            </w:r>
            <w:r w:rsidR="00CD1B5B"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77320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77320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28 March-1</w:t>
            </w:r>
            <w:r w:rsidRPr="00C53F2E">
              <w:rPr>
                <w:rFonts w:asciiTheme="minorHAnsi" w:hAnsiTheme="minorHAnsi" w:cstheme="minorHAnsi"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April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Pr="008173F2" w:rsidRDefault="00CE7FB3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4472C4" w:themeColor="accen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World Autism 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Awareness 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Day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(2</w:t>
            </w:r>
            <w:r w:rsidR="00CD1B5B"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nd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April)</w:t>
            </w:r>
            <w:r w:rsidR="008173F2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  <w:r w:rsidR="008173F2" w:rsidRPr="00E8463A">
              <w:rPr>
                <w:rFonts w:asciiTheme="minorHAnsi" w:hAnsiTheme="minorHAnsi" w:cstheme="minorHAnsi"/>
                <w:bCs/>
                <w:color w:val="2F5496" w:themeColor="accent1" w:themeShade="BF"/>
                <w:sz w:val="28"/>
                <w:szCs w:val="28"/>
              </w:rPr>
              <w:t>RW’s mum</w:t>
            </w:r>
            <w:r w:rsidR="0000155B">
              <w:rPr>
                <w:rFonts w:asciiTheme="minorHAnsi" w:hAnsiTheme="minorHAnsi" w:cstheme="minorHAnsi"/>
                <w:bCs/>
                <w:color w:val="2F5496" w:themeColor="accent1" w:themeShade="BF"/>
                <w:sz w:val="28"/>
                <w:szCs w:val="28"/>
              </w:rPr>
              <w:t xml:space="preserve"> (Amy), Tahlia’s mum (Anna)</w:t>
            </w:r>
            <w:r w:rsidR="008173F2" w:rsidRPr="00E8463A">
              <w:rPr>
                <w:rFonts w:asciiTheme="minorHAnsi" w:hAnsiTheme="minorHAnsi" w:cstheme="minorHAnsi"/>
                <w:bCs/>
                <w:color w:val="2F5496" w:themeColor="accent1" w:themeShade="BF"/>
                <w:sz w:val="28"/>
                <w:szCs w:val="28"/>
              </w:rPr>
              <w:t xml:space="preserve"> to talk about autism in KS2 assemblies</w:t>
            </w:r>
          </w:p>
          <w:p w:rsidR="00CD1B5B" w:rsidRPr="00177320" w:rsidRDefault="00CD1B5B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Children’s Book Day (2</w:t>
            </w:r>
            <w:r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April)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D1B5B" w:rsidRDefault="00CD1B5B" w:rsidP="00CE7FB3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Ramadan starts (2</w:t>
            </w:r>
            <w:r w:rsidRPr="00CD1B5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nd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April) </w:t>
            </w:r>
          </w:p>
          <w:p w:rsidR="0000155B" w:rsidRPr="0000155B" w:rsidRDefault="0000155B" w:rsidP="00CE7FB3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2F5496" w:themeColor="accent1" w:themeShade="BF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2F5496" w:themeColor="accent1" w:themeShade="BF"/>
                <w:sz w:val="28"/>
                <w:szCs w:val="28"/>
                <w:u w:val="none"/>
              </w:rPr>
              <w:t>PN How do communities support each o</w:t>
            </w:r>
            <w:bookmarkStart w:id="0" w:name="_GoBack"/>
            <w:bookmarkEnd w:id="0"/>
            <w:r>
              <w:rPr>
                <w:rStyle w:val="Hyperlink"/>
                <w:rFonts w:asciiTheme="minorHAnsi" w:hAnsiTheme="minorHAnsi"/>
                <w:color w:val="2F5496" w:themeColor="accent1" w:themeShade="BF"/>
                <w:sz w:val="28"/>
                <w:szCs w:val="28"/>
                <w:u w:val="none"/>
              </w:rPr>
              <w:t>ther in challenging times? (Earthquakes in Syria and Turkey)</w:t>
            </w:r>
          </w:p>
          <w:p w:rsidR="003C37DF" w:rsidRPr="00177320" w:rsidRDefault="003C37DF" w:rsidP="00CD1B5B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77320" w:rsidRPr="00177320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77320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Pr="00177320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D1B5B" w:rsidRPr="00424D1D" w:rsidRDefault="00CD1B5B" w:rsidP="00CD1B5B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National Pet Month (1 April- 1 May)</w:t>
            </w:r>
          </w:p>
          <w:p w:rsidR="003C37DF" w:rsidRPr="00177320" w:rsidRDefault="003C37DF" w:rsidP="00577A42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131" w:type="dxa"/>
            <w:shd w:val="clear" w:color="auto" w:fill="auto"/>
          </w:tcPr>
          <w:p w:rsidR="003C37DF" w:rsidRDefault="003C37DF" w:rsidP="00E8463A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</w:tbl>
    <w:p w:rsidR="006E44A2" w:rsidRDefault="006E44A2" w:rsidP="006E44A2">
      <w:pPr>
        <w:pStyle w:val="1bodycopy"/>
      </w:pPr>
    </w:p>
    <w:sectPr w:rsidR="006E44A2" w:rsidSect="006D45DD">
      <w:headerReference w:type="even" r:id="rId8"/>
      <w:pgSz w:w="16840" w:h="11900" w:orient="landscape"/>
      <w:pgMar w:top="720" w:right="720" w:bottom="720" w:left="720" w:header="737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546" w:rsidRDefault="00CA7546" w:rsidP="00626EDA">
      <w:r>
        <w:separator/>
      </w:r>
    </w:p>
  </w:endnote>
  <w:endnote w:type="continuationSeparator" w:id="0">
    <w:p w:rsidR="00CA7546" w:rsidRDefault="00CA7546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546" w:rsidRDefault="00CA7546" w:rsidP="00626EDA">
      <w:r>
        <w:separator/>
      </w:r>
    </w:p>
  </w:footnote>
  <w:footnote w:type="continuationSeparator" w:id="0">
    <w:p w:rsidR="00CA7546" w:rsidRDefault="00CA7546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BBF" w:rsidRDefault="00300BBF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0BAFD876" wp14:editId="740FDE3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155B">
      <w:rPr>
        <w:noProof/>
      </w:rPr>
      <w:pict w14:anchorId="0E584F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"/>
      </v:shape>
    </w:pict>
  </w:numPicBullet>
  <w:numPicBullet w:numPicBulletId="1">
    <w:pict>
      <v:shape id="_x0000_i1027" type="#_x0000_t75" style="width:36pt;height:30pt" o:bullet="t">
        <v:imagedata r:id="rId2" o:title="Tick"/>
      </v:shape>
    </w:pict>
  </w:numPicBullet>
  <w:numPicBullet w:numPicBulletId="2">
    <w:pict>
      <v:shape id="_x0000_i1028" type="#_x0000_t75" style="width:30pt;height:30pt" o:bullet="t">
        <v:imagedata r:id="rId3" o:title="Cross"/>
      </v:shape>
    </w:pict>
  </w:numPicBullet>
  <w:numPicBullet w:numPicBulletId="3">
    <w:pict>
      <v:shape id="_x0000_i1029" type="#_x0000_t75" style="width:209.25pt;height:332.25pt" o:bullet="t">
        <v:imagedata r:id="rId4" o:title="art1EF6"/>
      </v:shape>
    </w:pict>
  </w:numPicBullet>
  <w:numPicBullet w:numPicBulletId="4">
    <w:pict>
      <v:shape id="_x0000_i1030" type="#_x0000_t75" style="width:209.25pt;height:332.25pt" o:bullet="t">
        <v:imagedata r:id="rId5" o:title="TK_LOGO_POINTER_RGB_bullet_blue"/>
      </v:shape>
    </w:pict>
  </w:numPicBullet>
  <w:abstractNum w:abstractNumId="0" w15:restartNumberingAfterBreak="0">
    <w:nsid w:val="04AC5BAD"/>
    <w:multiLevelType w:val="multilevel"/>
    <w:tmpl w:val="6C3EF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E35352"/>
    <w:multiLevelType w:val="hybridMultilevel"/>
    <w:tmpl w:val="9616646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10542065"/>
    <w:multiLevelType w:val="hybridMultilevel"/>
    <w:tmpl w:val="03006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A63AE"/>
    <w:multiLevelType w:val="hybridMultilevel"/>
    <w:tmpl w:val="E4EEFE04"/>
    <w:lvl w:ilvl="0" w:tplc="FFFFFFFF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C5F1F"/>
    <w:multiLevelType w:val="hybridMultilevel"/>
    <w:tmpl w:val="D8D2A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6F129E"/>
    <w:multiLevelType w:val="multilevel"/>
    <w:tmpl w:val="D3DA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0AE1C9B"/>
    <w:multiLevelType w:val="hybridMultilevel"/>
    <w:tmpl w:val="B22CE2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1" w15:restartNumberingAfterBreak="0">
    <w:nsid w:val="5035442B"/>
    <w:multiLevelType w:val="hybridMultilevel"/>
    <w:tmpl w:val="6130FA4A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2" w15:restartNumberingAfterBreak="0">
    <w:nsid w:val="51DD58C4"/>
    <w:multiLevelType w:val="hybridMultilevel"/>
    <w:tmpl w:val="3A622450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3" w15:restartNumberingAfterBreak="0">
    <w:nsid w:val="684D26E2"/>
    <w:multiLevelType w:val="hybridMultilevel"/>
    <w:tmpl w:val="EA208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847CED"/>
    <w:multiLevelType w:val="hybridMultilevel"/>
    <w:tmpl w:val="D3421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186CCA"/>
    <w:multiLevelType w:val="hybridMultilevel"/>
    <w:tmpl w:val="84B24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17"/>
  </w:num>
  <w:num w:numId="7">
    <w:abstractNumId w:val="10"/>
  </w:num>
  <w:num w:numId="8">
    <w:abstractNumId w:val="2"/>
  </w:num>
  <w:num w:numId="9">
    <w:abstractNumId w:val="3"/>
  </w:num>
  <w:num w:numId="10">
    <w:abstractNumId w:val="13"/>
  </w:num>
  <w:num w:numId="11">
    <w:abstractNumId w:val="15"/>
  </w:num>
  <w:num w:numId="12">
    <w:abstractNumId w:val="6"/>
  </w:num>
  <w:num w:numId="13">
    <w:abstractNumId w:val="8"/>
  </w:num>
  <w:num w:numId="14">
    <w:abstractNumId w:val="14"/>
  </w:num>
  <w:num w:numId="15">
    <w:abstractNumId w:val="12"/>
  </w:num>
  <w:num w:numId="16">
    <w:abstractNumId w:val="11"/>
  </w:num>
  <w:num w:numId="17">
    <w:abstractNumId w:val="0"/>
  </w:num>
  <w:num w:numId="1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90"/>
    <w:rsid w:val="00000296"/>
    <w:rsid w:val="0000155B"/>
    <w:rsid w:val="00002A3F"/>
    <w:rsid w:val="00004FE8"/>
    <w:rsid w:val="00015580"/>
    <w:rsid w:val="00015B1A"/>
    <w:rsid w:val="000169A5"/>
    <w:rsid w:val="0002254B"/>
    <w:rsid w:val="00023DCE"/>
    <w:rsid w:val="000427F5"/>
    <w:rsid w:val="0004337E"/>
    <w:rsid w:val="00076AA6"/>
    <w:rsid w:val="00077AAE"/>
    <w:rsid w:val="00082050"/>
    <w:rsid w:val="00082B64"/>
    <w:rsid w:val="000839D5"/>
    <w:rsid w:val="0009003D"/>
    <w:rsid w:val="0009186D"/>
    <w:rsid w:val="0009427E"/>
    <w:rsid w:val="000A569F"/>
    <w:rsid w:val="000A7370"/>
    <w:rsid w:val="000B213F"/>
    <w:rsid w:val="000B680A"/>
    <w:rsid w:val="000B77E5"/>
    <w:rsid w:val="000C3F45"/>
    <w:rsid w:val="000C5C2E"/>
    <w:rsid w:val="000C66EE"/>
    <w:rsid w:val="000D2F12"/>
    <w:rsid w:val="000F5932"/>
    <w:rsid w:val="001108F0"/>
    <w:rsid w:val="001238B2"/>
    <w:rsid w:val="0013031A"/>
    <w:rsid w:val="00130A76"/>
    <w:rsid w:val="00133219"/>
    <w:rsid w:val="001336C6"/>
    <w:rsid w:val="0013442F"/>
    <w:rsid w:val="001357C9"/>
    <w:rsid w:val="00137B75"/>
    <w:rsid w:val="0014232C"/>
    <w:rsid w:val="0014621A"/>
    <w:rsid w:val="00152D83"/>
    <w:rsid w:val="00153A36"/>
    <w:rsid w:val="001772AA"/>
    <w:rsid w:val="00177320"/>
    <w:rsid w:val="001864DE"/>
    <w:rsid w:val="00196CB9"/>
    <w:rsid w:val="00196DDF"/>
    <w:rsid w:val="001A0F66"/>
    <w:rsid w:val="001A7BB4"/>
    <w:rsid w:val="001C3F60"/>
    <w:rsid w:val="001E1AD3"/>
    <w:rsid w:val="001E3CA3"/>
    <w:rsid w:val="001F15FD"/>
    <w:rsid w:val="001F4343"/>
    <w:rsid w:val="001F5634"/>
    <w:rsid w:val="00200633"/>
    <w:rsid w:val="002050EC"/>
    <w:rsid w:val="00212F8A"/>
    <w:rsid w:val="00215FBB"/>
    <w:rsid w:val="002208CD"/>
    <w:rsid w:val="00235450"/>
    <w:rsid w:val="0025760D"/>
    <w:rsid w:val="00263CD1"/>
    <w:rsid w:val="00264A4F"/>
    <w:rsid w:val="00275D5E"/>
    <w:rsid w:val="0027721A"/>
    <w:rsid w:val="00280702"/>
    <w:rsid w:val="00287838"/>
    <w:rsid w:val="00290B06"/>
    <w:rsid w:val="002A19ED"/>
    <w:rsid w:val="002A20AF"/>
    <w:rsid w:val="002A6670"/>
    <w:rsid w:val="002B196B"/>
    <w:rsid w:val="002B51FD"/>
    <w:rsid w:val="002C1B42"/>
    <w:rsid w:val="002C4C82"/>
    <w:rsid w:val="002C4EF9"/>
    <w:rsid w:val="002D4A70"/>
    <w:rsid w:val="002D6C10"/>
    <w:rsid w:val="002D7F93"/>
    <w:rsid w:val="002E107A"/>
    <w:rsid w:val="002E1DAA"/>
    <w:rsid w:val="002F3B91"/>
    <w:rsid w:val="002F4F39"/>
    <w:rsid w:val="003008DC"/>
    <w:rsid w:val="00300BBF"/>
    <w:rsid w:val="00302258"/>
    <w:rsid w:val="00302CED"/>
    <w:rsid w:val="00303816"/>
    <w:rsid w:val="00304D76"/>
    <w:rsid w:val="00310858"/>
    <w:rsid w:val="00330E9B"/>
    <w:rsid w:val="00330FC7"/>
    <w:rsid w:val="003365A2"/>
    <w:rsid w:val="00340B81"/>
    <w:rsid w:val="00344571"/>
    <w:rsid w:val="00370FE9"/>
    <w:rsid w:val="003749AA"/>
    <w:rsid w:val="00387A5D"/>
    <w:rsid w:val="003A5738"/>
    <w:rsid w:val="003B4C08"/>
    <w:rsid w:val="003C37DF"/>
    <w:rsid w:val="003C72B0"/>
    <w:rsid w:val="003D4BC2"/>
    <w:rsid w:val="003E6EA3"/>
    <w:rsid w:val="003F0FB5"/>
    <w:rsid w:val="003F2BD9"/>
    <w:rsid w:val="003F36E6"/>
    <w:rsid w:val="00421431"/>
    <w:rsid w:val="00424D1D"/>
    <w:rsid w:val="0043135C"/>
    <w:rsid w:val="00436A99"/>
    <w:rsid w:val="00437BC5"/>
    <w:rsid w:val="0044309C"/>
    <w:rsid w:val="0046077F"/>
    <w:rsid w:val="0047353F"/>
    <w:rsid w:val="00475F23"/>
    <w:rsid w:val="00481220"/>
    <w:rsid w:val="0049204B"/>
    <w:rsid w:val="00492BB3"/>
    <w:rsid w:val="004938F0"/>
    <w:rsid w:val="004944EE"/>
    <w:rsid w:val="00494953"/>
    <w:rsid w:val="004A2EC5"/>
    <w:rsid w:val="004A3BCF"/>
    <w:rsid w:val="004A5120"/>
    <w:rsid w:val="004B35D4"/>
    <w:rsid w:val="004B3C9A"/>
    <w:rsid w:val="004C34CC"/>
    <w:rsid w:val="004C4B8D"/>
    <w:rsid w:val="004D08F5"/>
    <w:rsid w:val="004D15C0"/>
    <w:rsid w:val="004D3E5F"/>
    <w:rsid w:val="004D63F5"/>
    <w:rsid w:val="004E2711"/>
    <w:rsid w:val="004E2858"/>
    <w:rsid w:val="004F1C8D"/>
    <w:rsid w:val="005165FA"/>
    <w:rsid w:val="00531C8C"/>
    <w:rsid w:val="005322DA"/>
    <w:rsid w:val="00540477"/>
    <w:rsid w:val="005433A1"/>
    <w:rsid w:val="00543D53"/>
    <w:rsid w:val="00550D51"/>
    <w:rsid w:val="00564CD3"/>
    <w:rsid w:val="00566463"/>
    <w:rsid w:val="00566B82"/>
    <w:rsid w:val="00573834"/>
    <w:rsid w:val="0057794B"/>
    <w:rsid w:val="00580453"/>
    <w:rsid w:val="0058082E"/>
    <w:rsid w:val="005839FC"/>
    <w:rsid w:val="00584A10"/>
    <w:rsid w:val="00590890"/>
    <w:rsid w:val="005927FD"/>
    <w:rsid w:val="00597ED1"/>
    <w:rsid w:val="005B4650"/>
    <w:rsid w:val="005B4B5D"/>
    <w:rsid w:val="005E1CB1"/>
    <w:rsid w:val="005E2B54"/>
    <w:rsid w:val="00610CEB"/>
    <w:rsid w:val="00615016"/>
    <w:rsid w:val="00626EDA"/>
    <w:rsid w:val="00630CEB"/>
    <w:rsid w:val="00631A0E"/>
    <w:rsid w:val="006376BE"/>
    <w:rsid w:val="00661C5B"/>
    <w:rsid w:val="0066346C"/>
    <w:rsid w:val="006768BA"/>
    <w:rsid w:val="00691E69"/>
    <w:rsid w:val="00694932"/>
    <w:rsid w:val="00697970"/>
    <w:rsid w:val="006B4C6C"/>
    <w:rsid w:val="006D0563"/>
    <w:rsid w:val="006D45DD"/>
    <w:rsid w:val="006E2BE1"/>
    <w:rsid w:val="006E44A2"/>
    <w:rsid w:val="006F4022"/>
    <w:rsid w:val="006F569D"/>
    <w:rsid w:val="006F7DE0"/>
    <w:rsid w:val="006F7E8A"/>
    <w:rsid w:val="007005ED"/>
    <w:rsid w:val="007070A1"/>
    <w:rsid w:val="00711627"/>
    <w:rsid w:val="00716F03"/>
    <w:rsid w:val="00721315"/>
    <w:rsid w:val="007221D1"/>
    <w:rsid w:val="007266BB"/>
    <w:rsid w:val="0073183D"/>
    <w:rsid w:val="00732841"/>
    <w:rsid w:val="007343EE"/>
    <w:rsid w:val="00735B7D"/>
    <w:rsid w:val="00736DC7"/>
    <w:rsid w:val="0074391D"/>
    <w:rsid w:val="00750DF2"/>
    <w:rsid w:val="007563CC"/>
    <w:rsid w:val="00763488"/>
    <w:rsid w:val="007708E2"/>
    <w:rsid w:val="007719EC"/>
    <w:rsid w:val="00772E42"/>
    <w:rsid w:val="00773CE8"/>
    <w:rsid w:val="00785B85"/>
    <w:rsid w:val="007922E1"/>
    <w:rsid w:val="0079550C"/>
    <w:rsid w:val="00797799"/>
    <w:rsid w:val="00797D6B"/>
    <w:rsid w:val="007A0476"/>
    <w:rsid w:val="007A22C1"/>
    <w:rsid w:val="007A242B"/>
    <w:rsid w:val="007A325C"/>
    <w:rsid w:val="007B24C0"/>
    <w:rsid w:val="007B7406"/>
    <w:rsid w:val="007C23CF"/>
    <w:rsid w:val="007C5AC9"/>
    <w:rsid w:val="007C71AE"/>
    <w:rsid w:val="007D268D"/>
    <w:rsid w:val="007D45A5"/>
    <w:rsid w:val="007D4CF2"/>
    <w:rsid w:val="007E217D"/>
    <w:rsid w:val="007F231C"/>
    <w:rsid w:val="007F4FEF"/>
    <w:rsid w:val="00802919"/>
    <w:rsid w:val="00803521"/>
    <w:rsid w:val="0080784C"/>
    <w:rsid w:val="008112B2"/>
    <w:rsid w:val="008116A6"/>
    <w:rsid w:val="008173F2"/>
    <w:rsid w:val="0082154B"/>
    <w:rsid w:val="00824A7F"/>
    <w:rsid w:val="008472C3"/>
    <w:rsid w:val="008528FB"/>
    <w:rsid w:val="00860AA7"/>
    <w:rsid w:val="00861A64"/>
    <w:rsid w:val="00867982"/>
    <w:rsid w:val="00874ADC"/>
    <w:rsid w:val="00874C73"/>
    <w:rsid w:val="00876D80"/>
    <w:rsid w:val="00890F7D"/>
    <w:rsid w:val="00892792"/>
    <w:rsid w:val="008941E7"/>
    <w:rsid w:val="008A11D2"/>
    <w:rsid w:val="008B100C"/>
    <w:rsid w:val="008B4D8E"/>
    <w:rsid w:val="008C1253"/>
    <w:rsid w:val="008C37A7"/>
    <w:rsid w:val="008C4C2D"/>
    <w:rsid w:val="008C53CE"/>
    <w:rsid w:val="008C735C"/>
    <w:rsid w:val="008C7C0C"/>
    <w:rsid w:val="008D1340"/>
    <w:rsid w:val="008D2AC4"/>
    <w:rsid w:val="008E0E0F"/>
    <w:rsid w:val="008E3578"/>
    <w:rsid w:val="008F744A"/>
    <w:rsid w:val="008F7491"/>
    <w:rsid w:val="0092283B"/>
    <w:rsid w:val="009250AF"/>
    <w:rsid w:val="0093081D"/>
    <w:rsid w:val="00950684"/>
    <w:rsid w:val="009529C1"/>
    <w:rsid w:val="0095362E"/>
    <w:rsid w:val="0096233A"/>
    <w:rsid w:val="00972FE4"/>
    <w:rsid w:val="00981F5B"/>
    <w:rsid w:val="00990D01"/>
    <w:rsid w:val="00990E1C"/>
    <w:rsid w:val="009928F7"/>
    <w:rsid w:val="00994249"/>
    <w:rsid w:val="009A2538"/>
    <w:rsid w:val="009A443E"/>
    <w:rsid w:val="009A448F"/>
    <w:rsid w:val="009B21DB"/>
    <w:rsid w:val="009B2D73"/>
    <w:rsid w:val="009B3460"/>
    <w:rsid w:val="009B64AD"/>
    <w:rsid w:val="009B7E9E"/>
    <w:rsid w:val="009D1076"/>
    <w:rsid w:val="009E7D91"/>
    <w:rsid w:val="00A029F1"/>
    <w:rsid w:val="00A210F3"/>
    <w:rsid w:val="00A33636"/>
    <w:rsid w:val="00A442A0"/>
    <w:rsid w:val="00A453EB"/>
    <w:rsid w:val="00A60CD4"/>
    <w:rsid w:val="00A662A6"/>
    <w:rsid w:val="00A958E0"/>
    <w:rsid w:val="00AA14A4"/>
    <w:rsid w:val="00AA2E48"/>
    <w:rsid w:val="00AB6072"/>
    <w:rsid w:val="00AC121C"/>
    <w:rsid w:val="00AC463C"/>
    <w:rsid w:val="00AD144B"/>
    <w:rsid w:val="00AD3E23"/>
    <w:rsid w:val="00AE50F0"/>
    <w:rsid w:val="00B023C8"/>
    <w:rsid w:val="00B10BA9"/>
    <w:rsid w:val="00B11EA7"/>
    <w:rsid w:val="00B13A5A"/>
    <w:rsid w:val="00B23012"/>
    <w:rsid w:val="00B26A46"/>
    <w:rsid w:val="00B27568"/>
    <w:rsid w:val="00B31724"/>
    <w:rsid w:val="00B57C91"/>
    <w:rsid w:val="00B6679E"/>
    <w:rsid w:val="00B738B5"/>
    <w:rsid w:val="00B95F60"/>
    <w:rsid w:val="00BA37A1"/>
    <w:rsid w:val="00BB77F6"/>
    <w:rsid w:val="00BC2951"/>
    <w:rsid w:val="00BC3720"/>
    <w:rsid w:val="00BC755D"/>
    <w:rsid w:val="00BD0FEB"/>
    <w:rsid w:val="00BD34F3"/>
    <w:rsid w:val="00BE1744"/>
    <w:rsid w:val="00BE4B81"/>
    <w:rsid w:val="00BF18F1"/>
    <w:rsid w:val="00BF4390"/>
    <w:rsid w:val="00C01000"/>
    <w:rsid w:val="00C05E3D"/>
    <w:rsid w:val="00C078B0"/>
    <w:rsid w:val="00C12D40"/>
    <w:rsid w:val="00C17689"/>
    <w:rsid w:val="00C25832"/>
    <w:rsid w:val="00C42237"/>
    <w:rsid w:val="00C44C1B"/>
    <w:rsid w:val="00C46A25"/>
    <w:rsid w:val="00C51C6A"/>
    <w:rsid w:val="00C53F2E"/>
    <w:rsid w:val="00C5688A"/>
    <w:rsid w:val="00C7584C"/>
    <w:rsid w:val="00C8314B"/>
    <w:rsid w:val="00C8390E"/>
    <w:rsid w:val="00C90557"/>
    <w:rsid w:val="00C933C7"/>
    <w:rsid w:val="00CA075A"/>
    <w:rsid w:val="00CA0F12"/>
    <w:rsid w:val="00CA72B5"/>
    <w:rsid w:val="00CA7546"/>
    <w:rsid w:val="00CA7B25"/>
    <w:rsid w:val="00CB09EC"/>
    <w:rsid w:val="00CB0A7B"/>
    <w:rsid w:val="00CB5437"/>
    <w:rsid w:val="00CC37EC"/>
    <w:rsid w:val="00CD1B5B"/>
    <w:rsid w:val="00CE654E"/>
    <w:rsid w:val="00CE7FB3"/>
    <w:rsid w:val="00CF0EA5"/>
    <w:rsid w:val="00D05F36"/>
    <w:rsid w:val="00D0772A"/>
    <w:rsid w:val="00D10654"/>
    <w:rsid w:val="00D11C7E"/>
    <w:rsid w:val="00D270BC"/>
    <w:rsid w:val="00D27B6C"/>
    <w:rsid w:val="00D3544E"/>
    <w:rsid w:val="00D3553A"/>
    <w:rsid w:val="00D37A15"/>
    <w:rsid w:val="00D4795C"/>
    <w:rsid w:val="00D508B4"/>
    <w:rsid w:val="00D5518A"/>
    <w:rsid w:val="00D731FE"/>
    <w:rsid w:val="00D779F7"/>
    <w:rsid w:val="00D809C7"/>
    <w:rsid w:val="00D86752"/>
    <w:rsid w:val="00D9303A"/>
    <w:rsid w:val="00D95FA0"/>
    <w:rsid w:val="00DA43DE"/>
    <w:rsid w:val="00DA5725"/>
    <w:rsid w:val="00DA7F11"/>
    <w:rsid w:val="00DC5FAC"/>
    <w:rsid w:val="00DD34FF"/>
    <w:rsid w:val="00DF66B4"/>
    <w:rsid w:val="00E060DB"/>
    <w:rsid w:val="00E13EC1"/>
    <w:rsid w:val="00E21FE2"/>
    <w:rsid w:val="00E23E17"/>
    <w:rsid w:val="00E24FDF"/>
    <w:rsid w:val="00E3210F"/>
    <w:rsid w:val="00E34A76"/>
    <w:rsid w:val="00E4040E"/>
    <w:rsid w:val="00E46A99"/>
    <w:rsid w:val="00E542CD"/>
    <w:rsid w:val="00E56C9E"/>
    <w:rsid w:val="00E57781"/>
    <w:rsid w:val="00E647DF"/>
    <w:rsid w:val="00E64E2A"/>
    <w:rsid w:val="00E70495"/>
    <w:rsid w:val="00E7538C"/>
    <w:rsid w:val="00E8463A"/>
    <w:rsid w:val="00E85D3F"/>
    <w:rsid w:val="00E9136B"/>
    <w:rsid w:val="00E96105"/>
    <w:rsid w:val="00EA0E3C"/>
    <w:rsid w:val="00ED25BB"/>
    <w:rsid w:val="00ED5271"/>
    <w:rsid w:val="00ED552C"/>
    <w:rsid w:val="00EE6304"/>
    <w:rsid w:val="00EF0003"/>
    <w:rsid w:val="00EF0BF7"/>
    <w:rsid w:val="00EF22F0"/>
    <w:rsid w:val="00F0286F"/>
    <w:rsid w:val="00F07D59"/>
    <w:rsid w:val="00F139E0"/>
    <w:rsid w:val="00F40EC2"/>
    <w:rsid w:val="00F42D66"/>
    <w:rsid w:val="00F50140"/>
    <w:rsid w:val="00F503F4"/>
    <w:rsid w:val="00F512C3"/>
    <w:rsid w:val="00F51758"/>
    <w:rsid w:val="00F5183C"/>
    <w:rsid w:val="00F74BF1"/>
    <w:rsid w:val="00F7649E"/>
    <w:rsid w:val="00F80E12"/>
    <w:rsid w:val="00F82220"/>
    <w:rsid w:val="00F83723"/>
    <w:rsid w:val="00F84A6A"/>
    <w:rsid w:val="00F87880"/>
    <w:rsid w:val="00F91207"/>
    <w:rsid w:val="00F97695"/>
    <w:rsid w:val="00FA4517"/>
    <w:rsid w:val="00FB57E2"/>
    <w:rsid w:val="00FC329C"/>
    <w:rsid w:val="00FC53A5"/>
    <w:rsid w:val="00FC6DF2"/>
    <w:rsid w:val="00FC7525"/>
    <w:rsid w:val="00FE200C"/>
    <w:rsid w:val="00FE3F15"/>
    <w:rsid w:val="00FF0231"/>
    <w:rsid w:val="00FF27D8"/>
    <w:rsid w:val="02D99189"/>
    <w:rsid w:val="051FE8DA"/>
    <w:rsid w:val="08679E87"/>
    <w:rsid w:val="090F5AC6"/>
    <w:rsid w:val="0AA88E06"/>
    <w:rsid w:val="0BA61383"/>
    <w:rsid w:val="0D2C387D"/>
    <w:rsid w:val="10AB583D"/>
    <w:rsid w:val="1776809A"/>
    <w:rsid w:val="1C057F5B"/>
    <w:rsid w:val="1CB6E431"/>
    <w:rsid w:val="1CBD94D6"/>
    <w:rsid w:val="1D2BFEAF"/>
    <w:rsid w:val="1DDB7819"/>
    <w:rsid w:val="2A156391"/>
    <w:rsid w:val="2D3B1E3C"/>
    <w:rsid w:val="2FC7AB56"/>
    <w:rsid w:val="3115372D"/>
    <w:rsid w:val="3804C2AD"/>
    <w:rsid w:val="39492C7C"/>
    <w:rsid w:val="3CF5E8F9"/>
    <w:rsid w:val="3DB22EB4"/>
    <w:rsid w:val="3DDC935B"/>
    <w:rsid w:val="3F94AC36"/>
    <w:rsid w:val="41BAAABE"/>
    <w:rsid w:val="426170F8"/>
    <w:rsid w:val="458ADCCA"/>
    <w:rsid w:val="45A4180C"/>
    <w:rsid w:val="4C75255B"/>
    <w:rsid w:val="4D7F9A66"/>
    <w:rsid w:val="51519C73"/>
    <w:rsid w:val="54002FEB"/>
    <w:rsid w:val="590B78DD"/>
    <w:rsid w:val="59ECE8BA"/>
    <w:rsid w:val="5A2FEEDC"/>
    <w:rsid w:val="5E063990"/>
    <w:rsid w:val="660A5634"/>
    <w:rsid w:val="668A699E"/>
    <w:rsid w:val="67965F31"/>
    <w:rsid w:val="681E975C"/>
    <w:rsid w:val="6929A475"/>
    <w:rsid w:val="69D698A2"/>
    <w:rsid w:val="6BE3BE05"/>
    <w:rsid w:val="70007157"/>
    <w:rsid w:val="70E8A765"/>
    <w:rsid w:val="7129239C"/>
    <w:rsid w:val="7948535C"/>
    <w:rsid w:val="7C8F9B45"/>
    <w:rsid w:val="7E2397E9"/>
    <w:rsid w:val="7F0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228A459"/>
  <w15:docId w15:val="{607B8F0F-F1D8-41E5-8DBD-F11AF60D6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83C"/>
    <w:rPr>
      <w:rFonts w:eastAsia="MS Mincho"/>
      <w:szCs w:val="24"/>
      <w:lang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005E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AE50F0"/>
    <w:pPr>
      <w:spacing w:after="120"/>
    </w:pPr>
  </w:style>
  <w:style w:type="paragraph" w:customStyle="1" w:styleId="3Bulletedcopypink">
    <w:name w:val="3 Bulleted copy pink &gt;"/>
    <w:basedOn w:val="1bodycopy"/>
    <w:qFormat/>
    <w:rsid w:val="008E3578"/>
    <w:pPr>
      <w:numPr>
        <w:numId w:val="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4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6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"/>
    <w:link w:val="8SecondbulletChar"/>
    <w:qFormat/>
    <w:rsid w:val="00235450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AE50F0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BC755D"/>
    <w:pPr>
      <w:spacing w:after="240" w:line="259" w:lineRule="auto"/>
      <w:ind w:right="1134"/>
    </w:pPr>
    <w:rPr>
      <w:rFonts w:eastAsia="MS Mincho"/>
      <w:sz w:val="28"/>
      <w:szCs w:val="28"/>
      <w:lang w:eastAsia="en-US"/>
    </w:rPr>
  </w:style>
  <w:style w:type="paragraph" w:customStyle="1" w:styleId="7TableHeading">
    <w:name w:val="7 Table Heading"/>
    <w:basedOn w:val="Normal"/>
    <w:link w:val="7TableHeadingChar"/>
    <w:qFormat/>
    <w:rsid w:val="0013442F"/>
    <w:rPr>
      <w:rFonts w:cs="Arial"/>
      <w:szCs w:val="20"/>
    </w:rPr>
  </w:style>
  <w:style w:type="character" w:customStyle="1" w:styleId="7TableHeadingChar">
    <w:name w:val="7 Table Heading Char"/>
    <w:link w:val="7TableHeading"/>
    <w:rsid w:val="0013442F"/>
    <w:rPr>
      <w:rFonts w:eastAsia="MS Mincho" w:cs="Arial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heKeytableblue">
    <w:name w:val="The Key table blue"/>
    <w:basedOn w:val="TableNormal"/>
    <w:uiPriority w:val="99"/>
    <w:rsid w:val="00C90557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blue"/>
    <w:uiPriority w:val="99"/>
    <w:rsid w:val="00C12D40"/>
    <w:tblPr/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5"/>
      </w:numPr>
    </w:pPr>
  </w:style>
  <w:style w:type="paragraph" w:customStyle="1" w:styleId="9Boxheading">
    <w:name w:val="9 Box heading"/>
    <w:basedOn w:val="Normal"/>
    <w:qFormat/>
    <w:rsid w:val="00F84A6A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rsid w:val="00F84A6A"/>
    <w:pPr>
      <w:numPr>
        <w:numId w:val="7"/>
      </w:numPr>
      <w:ind w:right="284"/>
    </w:pPr>
    <w:rPr>
      <w:sz w:val="22"/>
    </w:rPr>
  </w:style>
  <w:style w:type="paragraph" w:customStyle="1" w:styleId="Text">
    <w:name w:val="Text"/>
    <w:basedOn w:val="BodyText"/>
    <w:link w:val="TextChar"/>
    <w:qFormat/>
    <w:rsid w:val="00C90557"/>
    <w:rPr>
      <w:rFonts w:cs="Arial"/>
      <w:szCs w:val="20"/>
    </w:rPr>
  </w:style>
  <w:style w:type="character" w:customStyle="1" w:styleId="TextChar">
    <w:name w:val="Text Char"/>
    <w:link w:val="Text"/>
    <w:rsid w:val="00C90557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9055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90557"/>
    <w:rPr>
      <w:rFonts w:eastAsia="MS Mincho"/>
      <w:szCs w:val="24"/>
      <w:lang w:val="en-US" w:eastAsia="en-US"/>
    </w:rPr>
  </w:style>
  <w:style w:type="character" w:styleId="FollowedHyperlink">
    <w:name w:val="FollowedHyperlink"/>
    <w:uiPriority w:val="99"/>
    <w:semiHidden/>
    <w:unhideWhenUsed/>
    <w:rsid w:val="000D2F12"/>
    <w:rPr>
      <w:color w:val="954F72"/>
      <w:u w:val="single"/>
    </w:rPr>
  </w:style>
  <w:style w:type="character" w:customStyle="1" w:styleId="Heading2Char">
    <w:name w:val="Heading 2 Char"/>
    <w:link w:val="Heading2"/>
    <w:uiPriority w:val="9"/>
    <w:rsid w:val="007005ED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character" w:customStyle="1" w:styleId="normaltextrun">
    <w:name w:val="normaltextrun"/>
    <w:basedOn w:val="DefaultParagraphFont"/>
    <w:rsid w:val="00CB0A7B"/>
  </w:style>
  <w:style w:type="paragraph" w:customStyle="1" w:styleId="paragraph">
    <w:name w:val="paragraph"/>
    <w:basedOn w:val="Normal"/>
    <w:rsid w:val="00CB0A7B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eop">
    <w:name w:val="eop"/>
    <w:basedOn w:val="DefaultParagraphFont"/>
    <w:rsid w:val="00CB0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6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1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4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62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8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1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78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2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1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3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0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8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2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44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67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93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6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65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4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0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45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0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8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5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80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9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0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015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8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3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4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1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23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8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8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9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3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2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7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9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9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6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44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05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6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3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3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4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39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9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9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4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1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KSL-KeyDoc-template-landscape-2019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AB784148-A7BA-4B2F-9302-9E23581E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KSL-KeyDoc-template-landscape-2019 (1)</Template>
  <TotalTime>49</TotalTime>
  <Pages>4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Primary School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Naidoo</dc:creator>
  <cp:lastModifiedBy>Dawn Loader</cp:lastModifiedBy>
  <cp:revision>11</cp:revision>
  <cp:lastPrinted>2023-02-01T11:43:00Z</cp:lastPrinted>
  <dcterms:created xsi:type="dcterms:W3CDTF">2023-02-01T11:42:00Z</dcterms:created>
  <dcterms:modified xsi:type="dcterms:W3CDTF">2023-03-27T09:09:00Z</dcterms:modified>
</cp:coreProperties>
</file>